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3EAF3" w14:textId="77777777" w:rsidR="002E7FF4" w:rsidRPr="009E33AC" w:rsidRDefault="002E7FF4" w:rsidP="002E7FF4">
      <w:pPr>
        <w:pStyle w:val="BriefTekst"/>
        <w:numPr>
          <w:ilvl w:val="0"/>
          <w:numId w:val="0"/>
        </w:numPr>
        <w:jc w:val="center"/>
        <w:rPr>
          <w:rFonts w:ascii="Lucida Sans" w:hAnsi="Lucida Sans" w:cs="Arial"/>
          <w:b/>
          <w:szCs w:val="22"/>
          <w:u w:val="single"/>
        </w:rPr>
      </w:pPr>
      <w:r w:rsidRPr="009E33AC">
        <w:rPr>
          <w:rFonts w:ascii="Lucida Sans" w:hAnsi="Lucida Sans" w:cs="Arial"/>
          <w:b/>
          <w:szCs w:val="22"/>
          <w:u w:val="single"/>
        </w:rPr>
        <w:t xml:space="preserve">Reglement van inwendige orde </w:t>
      </w:r>
    </w:p>
    <w:p w14:paraId="4ED94D9C" w14:textId="77777777" w:rsidR="002E7FF4" w:rsidRPr="009E33AC" w:rsidRDefault="002E7FF4" w:rsidP="009E33AC">
      <w:pPr>
        <w:pStyle w:val="BriefTekst"/>
        <w:numPr>
          <w:ilvl w:val="0"/>
          <w:numId w:val="0"/>
        </w:numPr>
        <w:spacing w:after="480"/>
        <w:jc w:val="center"/>
        <w:rPr>
          <w:rFonts w:ascii="Lucida Sans" w:hAnsi="Lucida Sans" w:cs="Arial"/>
          <w:b/>
          <w:szCs w:val="22"/>
          <w:u w:val="single"/>
        </w:rPr>
      </w:pPr>
      <w:r w:rsidRPr="009E33AC">
        <w:rPr>
          <w:rFonts w:ascii="Lucida Sans" w:hAnsi="Lucida Sans" w:cs="Arial"/>
          <w:b/>
          <w:szCs w:val="22"/>
          <w:u w:val="single"/>
        </w:rPr>
        <w:t xml:space="preserve">Zwembad </w:t>
      </w:r>
      <w:bookmarkStart w:id="0" w:name="Text3"/>
      <w:r w:rsidR="00621C81" w:rsidRPr="009E33AC">
        <w:rPr>
          <w:rFonts w:ascii="Lucida Sans" w:hAnsi="Lucida Sans" w:cs="Arial"/>
          <w:b/>
          <w:szCs w:val="22"/>
          <w:u w:val="single"/>
        </w:rPr>
        <w:t>Kuurne</w:t>
      </w:r>
      <w:bookmarkEnd w:id="0"/>
      <w:r w:rsidR="007D04B1">
        <w:rPr>
          <w:rFonts w:ascii="Lucida Sans" w:hAnsi="Lucida Sans" w:cs="Arial"/>
          <w:b/>
          <w:szCs w:val="22"/>
          <w:u w:val="single"/>
        </w:rPr>
        <w:br/>
      </w:r>
      <w:r w:rsidRPr="009E33AC">
        <w:rPr>
          <w:rFonts w:ascii="Lucida Sans" w:hAnsi="Lucida Sans" w:cs="Arial"/>
          <w:b/>
          <w:szCs w:val="22"/>
          <w:u w:val="single"/>
        </w:rPr>
        <w:t xml:space="preserve">geëxploiteerd door </w:t>
      </w:r>
      <w:r w:rsidR="00B53C18">
        <w:rPr>
          <w:rFonts w:ascii="Lucida Sans" w:hAnsi="Lucida Sans" w:cs="Arial"/>
          <w:b/>
          <w:szCs w:val="22"/>
          <w:u w:val="single"/>
        </w:rPr>
        <w:t>F</w:t>
      </w:r>
      <w:r w:rsidR="003E21B3">
        <w:rPr>
          <w:rFonts w:ascii="Lucida Sans" w:hAnsi="Lucida Sans" w:cs="Arial"/>
          <w:b/>
          <w:szCs w:val="22"/>
          <w:u w:val="single"/>
        </w:rPr>
        <w:t>arys</w:t>
      </w:r>
    </w:p>
    <w:p w14:paraId="018331A4" w14:textId="77777777" w:rsidR="00E66B54" w:rsidRPr="009E33AC" w:rsidRDefault="0064796D" w:rsidP="009E33AC">
      <w:pPr>
        <w:tabs>
          <w:tab w:val="num" w:pos="0"/>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Algemeen</w:t>
      </w:r>
    </w:p>
    <w:p w14:paraId="21141D7F" w14:textId="77777777" w:rsidR="00061FC5" w:rsidRPr="009E33AC" w:rsidRDefault="0055252A"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Het reglement van inwendige orde (hierna “het reglement”) heeft tot doel de goede exploitatie (met name de veiligheid, de orde, de zedelijkheid en de hygiëne) van </w:t>
      </w:r>
      <w:r w:rsidR="006F6830" w:rsidRPr="009E33AC">
        <w:rPr>
          <w:rFonts w:ascii="Lucida Sans" w:hAnsi="Lucida Sans"/>
          <w:sz w:val="18"/>
          <w:szCs w:val="18"/>
          <w:lang w:val="nl-NL" w:eastAsia="nl-NL"/>
        </w:rPr>
        <w:t xml:space="preserve">de </w:t>
      </w:r>
      <w:r w:rsidRPr="009E33AC">
        <w:rPr>
          <w:rFonts w:ascii="Lucida Sans" w:hAnsi="Lucida Sans"/>
          <w:sz w:val="18"/>
          <w:szCs w:val="18"/>
          <w:lang w:val="nl-NL" w:eastAsia="nl-NL"/>
        </w:rPr>
        <w:t xml:space="preserve">zwembadinrichting </w:t>
      </w:r>
      <w:r w:rsidR="006F6830" w:rsidRPr="009E33AC">
        <w:rPr>
          <w:rFonts w:ascii="Lucida Sans" w:hAnsi="Lucida Sans"/>
          <w:sz w:val="18"/>
          <w:szCs w:val="18"/>
          <w:lang w:val="nl-NL" w:eastAsia="nl-NL"/>
        </w:rPr>
        <w:t>(in de meest ruime zin begrepen en onder meer betrekking hebbende op de baden, kleedcabines, wellness-zones,  toeschouwerruimten, inkomhal,…)</w:t>
      </w:r>
      <w:r w:rsidR="006F6830" w:rsidRPr="009E33AC">
        <w:rPr>
          <w:rFonts w:ascii="Lucida Sans" w:hAnsi="Lucida Sans"/>
          <w:color w:val="3366FF"/>
          <w:sz w:val="18"/>
          <w:szCs w:val="18"/>
          <w:lang w:val="nl-NL" w:eastAsia="nl-NL"/>
        </w:rPr>
        <w:t xml:space="preserve"> </w:t>
      </w:r>
      <w:r w:rsidR="00077D72" w:rsidRPr="009E33AC">
        <w:rPr>
          <w:rFonts w:ascii="Lucida Sans" w:hAnsi="Lucida Sans"/>
          <w:color w:val="3366FF"/>
          <w:sz w:val="18"/>
          <w:szCs w:val="18"/>
          <w:lang w:val="nl-NL" w:eastAsia="nl-NL"/>
        </w:rPr>
        <w:t xml:space="preserve"> </w:t>
      </w:r>
      <w:r w:rsidR="006F6830" w:rsidRPr="009E33AC">
        <w:rPr>
          <w:rFonts w:ascii="Lucida Sans" w:hAnsi="Lucida Sans"/>
          <w:sz w:val="18"/>
          <w:szCs w:val="18"/>
          <w:lang w:val="nl-NL" w:eastAsia="nl-NL"/>
        </w:rPr>
        <w:t>(</w:t>
      </w:r>
      <w:r w:rsidR="00077D72" w:rsidRPr="009E33AC">
        <w:rPr>
          <w:rFonts w:ascii="Lucida Sans" w:hAnsi="Lucida Sans"/>
          <w:sz w:val="18"/>
          <w:szCs w:val="18"/>
          <w:lang w:val="nl-NL" w:eastAsia="nl-NL"/>
        </w:rPr>
        <w:t>hierna “de inrichting”</w:t>
      </w:r>
      <w:r w:rsidRPr="009E33AC">
        <w:rPr>
          <w:rFonts w:ascii="Lucida Sans" w:hAnsi="Lucida Sans"/>
          <w:sz w:val="18"/>
          <w:szCs w:val="18"/>
          <w:lang w:val="nl-NL" w:eastAsia="nl-NL"/>
        </w:rPr>
        <w:t xml:space="preserve">) beheerd door de </w:t>
      </w:r>
      <w:r w:rsidR="003E21B3">
        <w:rPr>
          <w:rFonts w:ascii="Lucida Sans" w:hAnsi="Lucida Sans"/>
          <w:sz w:val="18"/>
          <w:szCs w:val="18"/>
          <w:lang w:val="nl-NL" w:eastAsia="nl-NL"/>
        </w:rPr>
        <w:t>Farys</w:t>
      </w:r>
      <w:r w:rsidRPr="009E33AC">
        <w:rPr>
          <w:rFonts w:ascii="Lucida Sans" w:hAnsi="Lucida Sans"/>
          <w:sz w:val="18"/>
          <w:szCs w:val="18"/>
          <w:lang w:val="nl-NL" w:eastAsia="nl-NL"/>
        </w:rPr>
        <w:t xml:space="preserve"> te verzekeren.</w:t>
      </w:r>
    </w:p>
    <w:p w14:paraId="1BBC5E77" w14:textId="77777777" w:rsidR="004A559C" w:rsidRPr="009E33AC" w:rsidRDefault="0060531C"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Door het</w:t>
      </w:r>
      <w:r w:rsidR="00CB47EB" w:rsidRPr="009E33AC">
        <w:rPr>
          <w:rFonts w:ascii="Lucida Sans" w:hAnsi="Lucida Sans"/>
          <w:sz w:val="18"/>
          <w:szCs w:val="18"/>
          <w:lang w:val="nl-NL" w:eastAsia="nl-NL"/>
        </w:rPr>
        <w:t xml:space="preserve"> betreden van </w:t>
      </w:r>
      <w:r w:rsidR="00D35EC1" w:rsidRPr="009E33AC">
        <w:rPr>
          <w:rFonts w:ascii="Lucida Sans" w:hAnsi="Lucida Sans"/>
          <w:sz w:val="18"/>
          <w:szCs w:val="18"/>
          <w:lang w:val="nl-NL" w:eastAsia="nl-NL"/>
        </w:rPr>
        <w:t>de inrichting</w:t>
      </w:r>
      <w:r w:rsidR="00CB47EB" w:rsidRPr="009E33AC">
        <w:rPr>
          <w:rFonts w:ascii="Lucida Sans" w:hAnsi="Lucida Sans"/>
          <w:sz w:val="18"/>
          <w:szCs w:val="18"/>
          <w:lang w:val="nl-NL" w:eastAsia="nl-NL"/>
        </w:rPr>
        <w:t xml:space="preserve"> </w:t>
      </w:r>
      <w:r w:rsidRPr="009E33AC">
        <w:rPr>
          <w:rFonts w:ascii="Lucida Sans" w:hAnsi="Lucida Sans"/>
          <w:sz w:val="18"/>
          <w:szCs w:val="18"/>
          <w:lang w:val="nl-NL" w:eastAsia="nl-NL"/>
        </w:rPr>
        <w:t>aanvaard</w:t>
      </w:r>
      <w:r w:rsidR="00061FC5" w:rsidRPr="009E33AC">
        <w:rPr>
          <w:rFonts w:ascii="Lucida Sans" w:hAnsi="Lucida Sans"/>
          <w:sz w:val="18"/>
          <w:szCs w:val="18"/>
          <w:lang w:val="nl-NL" w:eastAsia="nl-NL"/>
        </w:rPr>
        <w:t>en</w:t>
      </w:r>
      <w:r w:rsidRPr="009E33AC">
        <w:rPr>
          <w:rFonts w:ascii="Lucida Sans" w:hAnsi="Lucida Sans"/>
          <w:sz w:val="18"/>
          <w:szCs w:val="18"/>
          <w:lang w:val="nl-NL" w:eastAsia="nl-NL"/>
        </w:rPr>
        <w:t xml:space="preserve"> </w:t>
      </w:r>
      <w:r w:rsidR="00061FC5" w:rsidRPr="009E33AC">
        <w:rPr>
          <w:rFonts w:ascii="Lucida Sans" w:hAnsi="Lucida Sans"/>
          <w:sz w:val="18"/>
          <w:szCs w:val="18"/>
          <w:lang w:val="nl-NL" w:eastAsia="nl-NL"/>
        </w:rPr>
        <w:t xml:space="preserve">de bezoekers </w:t>
      </w:r>
      <w:r w:rsidR="004A559C" w:rsidRPr="009E33AC">
        <w:rPr>
          <w:rFonts w:ascii="Lucida Sans" w:hAnsi="Lucida Sans"/>
          <w:sz w:val="18"/>
          <w:szCs w:val="18"/>
          <w:lang w:val="nl-NL" w:eastAsia="nl-NL"/>
        </w:rPr>
        <w:t>het reglement</w:t>
      </w:r>
      <w:r w:rsidR="00CB47EB" w:rsidRPr="009E33AC">
        <w:rPr>
          <w:rFonts w:ascii="Lucida Sans" w:hAnsi="Lucida Sans"/>
          <w:sz w:val="18"/>
          <w:szCs w:val="18"/>
          <w:lang w:val="nl-NL" w:eastAsia="nl-NL"/>
        </w:rPr>
        <w:t xml:space="preserve">, worden zij geacht </w:t>
      </w:r>
      <w:r w:rsidR="0055252A" w:rsidRPr="009E33AC">
        <w:rPr>
          <w:rFonts w:ascii="Lucida Sans" w:hAnsi="Lucida Sans"/>
          <w:sz w:val="18"/>
          <w:szCs w:val="18"/>
          <w:lang w:val="nl-NL" w:eastAsia="nl-NL"/>
        </w:rPr>
        <w:t xml:space="preserve">het </w:t>
      </w:r>
      <w:r w:rsidR="004A559C" w:rsidRPr="009E33AC">
        <w:rPr>
          <w:rFonts w:ascii="Lucida Sans" w:hAnsi="Lucida Sans"/>
          <w:sz w:val="18"/>
          <w:szCs w:val="18"/>
          <w:lang w:val="nl-NL" w:eastAsia="nl-NL"/>
        </w:rPr>
        <w:t>te kennen en verbind</w:t>
      </w:r>
      <w:r w:rsidR="00CB47EB" w:rsidRPr="009E33AC">
        <w:rPr>
          <w:rFonts w:ascii="Lucida Sans" w:hAnsi="Lucida Sans"/>
          <w:sz w:val="18"/>
          <w:szCs w:val="18"/>
          <w:lang w:val="nl-NL" w:eastAsia="nl-NL"/>
        </w:rPr>
        <w:t xml:space="preserve">en </w:t>
      </w:r>
      <w:r w:rsidR="0055252A" w:rsidRPr="009E33AC">
        <w:rPr>
          <w:rFonts w:ascii="Lucida Sans" w:hAnsi="Lucida Sans"/>
          <w:sz w:val="18"/>
          <w:szCs w:val="18"/>
          <w:lang w:val="nl-NL" w:eastAsia="nl-NL"/>
        </w:rPr>
        <w:t xml:space="preserve">zij </w:t>
      </w:r>
      <w:r w:rsidR="004A559C" w:rsidRPr="009E33AC">
        <w:rPr>
          <w:rFonts w:ascii="Lucida Sans" w:hAnsi="Lucida Sans"/>
          <w:sz w:val="18"/>
          <w:szCs w:val="18"/>
          <w:lang w:val="nl-NL" w:eastAsia="nl-NL"/>
        </w:rPr>
        <w:t>zich ertoe zich ernaar te gedragen</w:t>
      </w:r>
      <w:r w:rsidR="007721C1" w:rsidRPr="009E33AC">
        <w:rPr>
          <w:rFonts w:ascii="Lucida Sans" w:hAnsi="Lucida Sans"/>
          <w:sz w:val="18"/>
          <w:szCs w:val="18"/>
          <w:lang w:val="nl-NL" w:eastAsia="nl-NL"/>
        </w:rPr>
        <w:t>.</w:t>
      </w:r>
      <w:r w:rsidR="00EE36AE" w:rsidRPr="009E33AC">
        <w:rPr>
          <w:rFonts w:ascii="Lucida Sans" w:hAnsi="Lucida Sans"/>
          <w:sz w:val="18"/>
          <w:szCs w:val="18"/>
          <w:lang w:val="nl-NL" w:eastAsia="nl-NL"/>
        </w:rPr>
        <w:t xml:space="preserve"> </w:t>
      </w:r>
      <w:r w:rsidR="004A559C" w:rsidRPr="009E33AC">
        <w:rPr>
          <w:rFonts w:ascii="Lucida Sans" w:hAnsi="Lucida Sans"/>
          <w:sz w:val="18"/>
          <w:szCs w:val="18"/>
          <w:lang w:val="nl-NL" w:eastAsia="nl-NL"/>
        </w:rPr>
        <w:t xml:space="preserve">Het reglement wordt aangeplakt op duidelijk zichtbare plaatsen in </w:t>
      </w:r>
      <w:r w:rsidR="00D35EC1" w:rsidRPr="009E33AC">
        <w:rPr>
          <w:rFonts w:ascii="Lucida Sans" w:hAnsi="Lucida Sans"/>
          <w:sz w:val="18"/>
          <w:szCs w:val="18"/>
          <w:lang w:val="nl-NL" w:eastAsia="nl-NL"/>
        </w:rPr>
        <w:t>de inrichting</w:t>
      </w:r>
      <w:r w:rsidR="00061FC5" w:rsidRPr="009E33AC">
        <w:rPr>
          <w:rFonts w:ascii="Lucida Sans" w:hAnsi="Lucida Sans"/>
          <w:sz w:val="18"/>
          <w:szCs w:val="18"/>
          <w:lang w:val="nl-NL" w:eastAsia="nl-NL"/>
        </w:rPr>
        <w:t>.</w:t>
      </w:r>
    </w:p>
    <w:p w14:paraId="2480CB98" w14:textId="77777777" w:rsidR="0064796D" w:rsidRPr="009E33AC" w:rsidRDefault="0064796D"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Dit reglement treedt in werking op</w:t>
      </w:r>
      <w:r w:rsidR="004D0D95" w:rsidRPr="009E33AC">
        <w:rPr>
          <w:rFonts w:ascii="Lucida Sans" w:hAnsi="Lucida Sans"/>
          <w:sz w:val="18"/>
          <w:szCs w:val="18"/>
          <w:lang w:val="nl-NL" w:eastAsia="nl-NL"/>
        </w:rPr>
        <w:t xml:space="preserve"> </w:t>
      </w:r>
      <w:r w:rsidR="00621C81" w:rsidRPr="009E33AC">
        <w:rPr>
          <w:rFonts w:ascii="Lucida Sans" w:hAnsi="Lucida Sans"/>
          <w:sz w:val="18"/>
          <w:szCs w:val="18"/>
          <w:lang w:val="nl-NL" w:eastAsia="nl-NL"/>
        </w:rPr>
        <w:t>1 april 2016</w:t>
      </w:r>
      <w:r w:rsidR="00B97BA3" w:rsidRPr="009E33AC">
        <w:rPr>
          <w:rFonts w:ascii="Lucida Sans" w:hAnsi="Lucida Sans"/>
          <w:sz w:val="18"/>
          <w:szCs w:val="18"/>
          <w:lang w:val="nl-NL" w:eastAsia="nl-NL"/>
        </w:rPr>
        <w:t>.</w:t>
      </w:r>
    </w:p>
    <w:p w14:paraId="7C0F4591" w14:textId="77777777" w:rsidR="00971E78" w:rsidRPr="009E33AC" w:rsidRDefault="00971E78" w:rsidP="009E33AC">
      <w:pPr>
        <w:tabs>
          <w:tab w:val="num" w:pos="0"/>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Openingsuren</w:t>
      </w:r>
      <w:r w:rsidR="00A71E97" w:rsidRPr="009E33AC">
        <w:rPr>
          <w:rFonts w:ascii="Lucida Sans" w:hAnsi="Lucida Sans"/>
          <w:b/>
          <w:sz w:val="18"/>
          <w:szCs w:val="18"/>
          <w:lang w:val="nl-NL" w:eastAsia="nl-NL"/>
        </w:rPr>
        <w:t xml:space="preserve"> en toegangsprijzen</w:t>
      </w:r>
    </w:p>
    <w:p w14:paraId="70ECCED6" w14:textId="77777777" w:rsidR="0060531C" w:rsidRPr="009E33AC" w:rsidRDefault="00A71E97"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De openingsuren</w:t>
      </w:r>
      <w:r w:rsidR="000C617E" w:rsidRPr="009E33AC">
        <w:rPr>
          <w:rFonts w:ascii="Lucida Sans" w:hAnsi="Lucida Sans"/>
          <w:sz w:val="18"/>
          <w:szCs w:val="18"/>
          <w:lang w:val="nl-NL" w:eastAsia="nl-NL"/>
        </w:rPr>
        <w:t xml:space="preserve">, </w:t>
      </w:r>
      <w:r w:rsidR="004D0D95" w:rsidRPr="009E33AC">
        <w:rPr>
          <w:rFonts w:ascii="Lucida Sans" w:hAnsi="Lucida Sans"/>
          <w:sz w:val="18"/>
          <w:szCs w:val="18"/>
          <w:lang w:val="nl-NL" w:eastAsia="nl-NL"/>
        </w:rPr>
        <w:t xml:space="preserve">de sluitingsdagen en </w:t>
      </w:r>
      <w:r w:rsidR="00971E78" w:rsidRPr="009E33AC">
        <w:rPr>
          <w:rFonts w:ascii="Lucida Sans" w:hAnsi="Lucida Sans"/>
          <w:sz w:val="18"/>
          <w:szCs w:val="18"/>
          <w:lang w:val="nl-NL" w:eastAsia="nl-NL"/>
        </w:rPr>
        <w:t>het gebruiksrooster</w:t>
      </w:r>
      <w:r w:rsidR="000C617E" w:rsidRPr="009E33AC">
        <w:rPr>
          <w:rFonts w:ascii="Lucida Sans" w:hAnsi="Lucida Sans"/>
          <w:sz w:val="18"/>
          <w:szCs w:val="18"/>
          <w:lang w:val="nl-NL" w:eastAsia="nl-NL"/>
        </w:rPr>
        <w:t xml:space="preserve">, </w:t>
      </w:r>
      <w:r w:rsidR="00971E78" w:rsidRPr="009E33AC">
        <w:rPr>
          <w:rFonts w:ascii="Lucida Sans" w:hAnsi="Lucida Sans"/>
          <w:sz w:val="18"/>
          <w:szCs w:val="18"/>
          <w:lang w:val="nl-NL" w:eastAsia="nl-NL"/>
        </w:rPr>
        <w:t xml:space="preserve">vastgesteld door </w:t>
      </w:r>
      <w:r w:rsidR="00F6339D" w:rsidRPr="009E33AC">
        <w:rPr>
          <w:rFonts w:ascii="Lucida Sans" w:hAnsi="Lucida Sans"/>
          <w:sz w:val="18"/>
          <w:szCs w:val="18"/>
          <w:lang w:val="nl-NL" w:eastAsia="nl-NL"/>
        </w:rPr>
        <w:t>de</w:t>
      </w:r>
      <w:r w:rsidR="009C5473">
        <w:rPr>
          <w:rFonts w:ascii="Lucida Sans" w:hAnsi="Lucida Sans"/>
          <w:sz w:val="18"/>
          <w:szCs w:val="18"/>
          <w:lang w:val="nl-NL" w:eastAsia="nl-NL"/>
        </w:rPr>
        <w:t xml:space="preserve"> </w:t>
      </w:r>
      <w:r w:rsidR="003E21B3">
        <w:rPr>
          <w:rFonts w:ascii="Lucida Sans" w:hAnsi="Lucida Sans"/>
          <w:sz w:val="18"/>
          <w:szCs w:val="18"/>
          <w:lang w:val="nl-NL" w:eastAsia="nl-NL"/>
        </w:rPr>
        <w:t>Farys</w:t>
      </w:r>
      <w:r w:rsidR="0055252A" w:rsidRPr="009E33AC">
        <w:rPr>
          <w:rFonts w:ascii="Lucida Sans" w:hAnsi="Lucida Sans"/>
          <w:sz w:val="18"/>
          <w:szCs w:val="18"/>
          <w:lang w:val="nl-NL" w:eastAsia="nl-NL"/>
        </w:rPr>
        <w:t>,</w:t>
      </w:r>
      <w:r w:rsidR="00971E78" w:rsidRPr="009E33AC">
        <w:rPr>
          <w:rFonts w:ascii="Lucida Sans" w:hAnsi="Lucida Sans"/>
          <w:sz w:val="18"/>
          <w:szCs w:val="18"/>
          <w:lang w:val="nl-NL" w:eastAsia="nl-NL"/>
        </w:rPr>
        <w:t xml:space="preserve"> hangen uit aan de kassa</w:t>
      </w:r>
      <w:r w:rsidR="002C1284" w:rsidRPr="009E33AC">
        <w:rPr>
          <w:rFonts w:ascii="Lucida Sans" w:hAnsi="Lucida Sans"/>
          <w:sz w:val="18"/>
          <w:szCs w:val="18"/>
          <w:lang w:val="nl-NL" w:eastAsia="nl-NL"/>
        </w:rPr>
        <w:t xml:space="preserve"> en raam inkom</w:t>
      </w:r>
      <w:r w:rsidR="00971E78" w:rsidRPr="009E33AC">
        <w:rPr>
          <w:rFonts w:ascii="Lucida Sans" w:hAnsi="Lucida Sans"/>
          <w:sz w:val="18"/>
          <w:szCs w:val="18"/>
          <w:lang w:val="nl-NL" w:eastAsia="nl-NL"/>
        </w:rPr>
        <w:t xml:space="preserve"> </w:t>
      </w:r>
      <w:r w:rsidR="006A2411" w:rsidRPr="009E33AC">
        <w:rPr>
          <w:rFonts w:ascii="Lucida Sans" w:hAnsi="Lucida Sans"/>
          <w:sz w:val="18"/>
          <w:szCs w:val="18"/>
          <w:lang w:val="nl-NL" w:eastAsia="nl-NL"/>
        </w:rPr>
        <w:t>in</w:t>
      </w:r>
      <w:r w:rsidRPr="009E33AC">
        <w:rPr>
          <w:rFonts w:ascii="Lucida Sans" w:hAnsi="Lucida Sans"/>
          <w:sz w:val="18"/>
          <w:szCs w:val="18"/>
          <w:lang w:val="nl-NL" w:eastAsia="nl-NL"/>
        </w:rPr>
        <w:t xml:space="preserve"> </w:t>
      </w:r>
      <w:r w:rsidR="00D35EC1" w:rsidRPr="009E33AC">
        <w:rPr>
          <w:rFonts w:ascii="Lucida Sans" w:hAnsi="Lucida Sans"/>
          <w:sz w:val="18"/>
          <w:szCs w:val="18"/>
          <w:lang w:val="nl-NL" w:eastAsia="nl-NL"/>
        </w:rPr>
        <w:t>de inrichting</w:t>
      </w:r>
      <w:r w:rsidRPr="009E33AC">
        <w:rPr>
          <w:rFonts w:ascii="Lucida Sans" w:hAnsi="Lucida Sans"/>
          <w:sz w:val="18"/>
          <w:szCs w:val="18"/>
          <w:lang w:val="nl-NL" w:eastAsia="nl-NL"/>
        </w:rPr>
        <w:t>.</w:t>
      </w:r>
      <w:r w:rsidR="00FC4495" w:rsidRPr="009E33AC">
        <w:rPr>
          <w:rFonts w:ascii="Lucida Sans" w:hAnsi="Lucida Sans"/>
          <w:sz w:val="18"/>
          <w:szCs w:val="18"/>
          <w:lang w:val="nl-NL" w:eastAsia="nl-NL"/>
        </w:rPr>
        <w:t xml:space="preserve"> De toegan</w:t>
      </w:r>
      <w:r w:rsidR="00D35EC1" w:rsidRPr="009E33AC">
        <w:rPr>
          <w:rFonts w:ascii="Lucida Sans" w:hAnsi="Lucida Sans"/>
          <w:sz w:val="18"/>
          <w:szCs w:val="18"/>
          <w:lang w:val="nl-NL" w:eastAsia="nl-NL"/>
        </w:rPr>
        <w:t>g</w:t>
      </w:r>
      <w:r w:rsidR="00FC4495" w:rsidRPr="009E33AC">
        <w:rPr>
          <w:rFonts w:ascii="Lucida Sans" w:hAnsi="Lucida Sans"/>
          <w:sz w:val="18"/>
          <w:szCs w:val="18"/>
          <w:lang w:val="nl-NL" w:eastAsia="nl-NL"/>
        </w:rPr>
        <w:t>sprijzen worden bepaald door het vigerende tariefreglement</w:t>
      </w:r>
      <w:r w:rsidR="00200F83" w:rsidRPr="009E33AC">
        <w:rPr>
          <w:rFonts w:ascii="Lucida Sans" w:hAnsi="Lucida Sans"/>
          <w:sz w:val="18"/>
          <w:szCs w:val="18"/>
          <w:lang w:val="nl-NL" w:eastAsia="nl-NL"/>
        </w:rPr>
        <w:t xml:space="preserve"> dat te raadplegen is aan de kassa.</w:t>
      </w:r>
    </w:p>
    <w:p w14:paraId="47C7D36A" w14:textId="77777777" w:rsidR="00A71E97" w:rsidRPr="009E33AC" w:rsidRDefault="00A71E97" w:rsidP="009E33AC">
      <w:pPr>
        <w:tabs>
          <w:tab w:val="num" w:pos="0"/>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Toegang</w:t>
      </w:r>
    </w:p>
    <w:p w14:paraId="58066418" w14:textId="77777777" w:rsidR="003D2DC4" w:rsidRPr="009E33AC" w:rsidRDefault="00D35EC1" w:rsidP="00646725">
      <w:pPr>
        <w:numPr>
          <w:ilvl w:val="0"/>
          <w:numId w:val="0"/>
        </w:numPr>
        <w:jc w:val="both"/>
        <w:rPr>
          <w:rFonts w:ascii="Lucida Sans" w:hAnsi="Lucida Sans"/>
          <w:sz w:val="18"/>
          <w:szCs w:val="18"/>
          <w:lang w:val="nl-NL" w:eastAsia="nl-NL"/>
        </w:rPr>
      </w:pPr>
      <w:r w:rsidRPr="009E33AC">
        <w:rPr>
          <w:rFonts w:ascii="Lucida Sans" w:hAnsi="Lucida Sans"/>
          <w:sz w:val="18"/>
          <w:szCs w:val="18"/>
          <w:lang w:val="nl-NL" w:eastAsia="nl-NL"/>
        </w:rPr>
        <w:t>De inrichting</w:t>
      </w:r>
      <w:r w:rsidR="00A71E97" w:rsidRPr="009E33AC">
        <w:rPr>
          <w:rFonts w:ascii="Lucida Sans" w:hAnsi="Lucida Sans"/>
          <w:sz w:val="18"/>
          <w:szCs w:val="18"/>
          <w:lang w:val="nl-NL" w:eastAsia="nl-NL"/>
        </w:rPr>
        <w:t xml:space="preserve"> is toegankelijk tijdens de vastgestelde openingsuren</w:t>
      </w:r>
      <w:r w:rsidR="005E6F12" w:rsidRPr="009E33AC">
        <w:rPr>
          <w:rFonts w:ascii="Lucida Sans" w:hAnsi="Lucida Sans"/>
          <w:sz w:val="18"/>
          <w:szCs w:val="18"/>
          <w:lang w:val="nl-NL" w:eastAsia="nl-NL"/>
        </w:rPr>
        <w:t xml:space="preserve"> en overeenkomstig het gebruiksrooster. </w:t>
      </w:r>
    </w:p>
    <w:p w14:paraId="083ADDB7" w14:textId="77777777" w:rsidR="006C72D8" w:rsidRPr="009E33AC" w:rsidRDefault="0086352E"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Buiten de publieke openingsuren kan enkel toegang verkregen worden tot </w:t>
      </w:r>
      <w:r w:rsidR="00D35EC1" w:rsidRPr="009E33AC">
        <w:rPr>
          <w:rFonts w:ascii="Lucida Sans" w:hAnsi="Lucida Sans"/>
          <w:sz w:val="18"/>
          <w:szCs w:val="18"/>
          <w:lang w:val="nl-NL" w:eastAsia="nl-NL"/>
        </w:rPr>
        <w:t>de inrichting</w:t>
      </w:r>
      <w:r w:rsidRPr="009E33AC">
        <w:rPr>
          <w:rFonts w:ascii="Lucida Sans" w:hAnsi="Lucida Sans"/>
          <w:sz w:val="18"/>
          <w:szCs w:val="18"/>
          <w:lang w:val="nl-NL" w:eastAsia="nl-NL"/>
        </w:rPr>
        <w:t xml:space="preserve"> dan na het afsluiten van een overeenkomst met </w:t>
      </w:r>
      <w:r w:rsidR="00F6339D" w:rsidRPr="009E33AC">
        <w:rPr>
          <w:rFonts w:ascii="Lucida Sans" w:hAnsi="Lucida Sans"/>
          <w:sz w:val="18"/>
          <w:szCs w:val="18"/>
          <w:lang w:val="nl-NL" w:eastAsia="nl-NL"/>
        </w:rPr>
        <w:t xml:space="preserve">de </w:t>
      </w:r>
      <w:r w:rsidR="003E21B3">
        <w:rPr>
          <w:rFonts w:ascii="Lucida Sans" w:hAnsi="Lucida Sans"/>
          <w:sz w:val="18"/>
          <w:szCs w:val="18"/>
          <w:lang w:val="nl-NL" w:eastAsia="nl-NL"/>
        </w:rPr>
        <w:t>Farys</w:t>
      </w:r>
      <w:r w:rsidR="00061FC5" w:rsidRPr="009E33AC">
        <w:rPr>
          <w:rFonts w:ascii="Lucida Sans" w:hAnsi="Lucida Sans"/>
          <w:sz w:val="18"/>
          <w:szCs w:val="18"/>
          <w:lang w:val="nl-NL" w:eastAsia="nl-NL"/>
        </w:rPr>
        <w:t>.</w:t>
      </w:r>
    </w:p>
    <w:p w14:paraId="555865A9" w14:textId="77777777" w:rsidR="007761E7" w:rsidRPr="009E33AC" w:rsidRDefault="00D969EB"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Bezoekers, die gebruik maken van de inrichting, anders dan als lid van een sportclub/vereniging waarmee een gebruikersovereenkomst is afgesloten, die niet over een geldige gevalideerde toegangskaart (toegangsticket, abonnementskaart) beschikken, mogen de inrichting niet betreden. </w:t>
      </w:r>
      <w:r w:rsidR="007761E7" w:rsidRPr="009E33AC">
        <w:rPr>
          <w:rFonts w:ascii="Lucida Sans" w:hAnsi="Lucida Sans"/>
          <w:sz w:val="18"/>
          <w:szCs w:val="18"/>
          <w:lang w:val="nl-NL" w:eastAsia="nl-NL"/>
        </w:rPr>
        <w:t xml:space="preserve">Een toegangsticket moet onmiddellijk gebruikt worden en is niet terugbetaalbaar. </w:t>
      </w:r>
      <w:r w:rsidR="0055252A" w:rsidRPr="009E33AC">
        <w:rPr>
          <w:rFonts w:ascii="Lucida Sans" w:hAnsi="Lucida Sans"/>
          <w:sz w:val="18"/>
          <w:szCs w:val="18"/>
          <w:lang w:val="nl-NL" w:eastAsia="nl-NL"/>
        </w:rPr>
        <w:t>Eenmaal</w:t>
      </w:r>
      <w:r w:rsidR="007761E7" w:rsidRPr="009E33AC">
        <w:rPr>
          <w:rFonts w:ascii="Lucida Sans" w:hAnsi="Lucida Sans"/>
          <w:sz w:val="18"/>
          <w:szCs w:val="18"/>
          <w:lang w:val="nl-NL" w:eastAsia="nl-NL"/>
        </w:rPr>
        <w:t xml:space="preserve"> de baderszone verlaten, moet men zich een nieuwe toegangskaart verschaffen om opnieuw toegang te verkrijgen tot de baderszone.</w:t>
      </w:r>
    </w:p>
    <w:p w14:paraId="3B40D65E" w14:textId="77777777" w:rsidR="003D4764" w:rsidRPr="009E33AC" w:rsidRDefault="00676019"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Voor het betreden </w:t>
      </w:r>
      <w:r w:rsidR="004D0D95" w:rsidRPr="009E33AC">
        <w:rPr>
          <w:rFonts w:ascii="Lucida Sans" w:hAnsi="Lucida Sans"/>
          <w:sz w:val="18"/>
          <w:szCs w:val="18"/>
          <w:lang w:val="nl-NL" w:eastAsia="nl-NL"/>
        </w:rPr>
        <w:t xml:space="preserve">of gebruik </w:t>
      </w:r>
      <w:r w:rsidRPr="009E33AC">
        <w:rPr>
          <w:rFonts w:ascii="Lucida Sans" w:hAnsi="Lucida Sans"/>
          <w:sz w:val="18"/>
          <w:szCs w:val="18"/>
          <w:lang w:val="nl-NL" w:eastAsia="nl-NL"/>
        </w:rPr>
        <w:t>van de wellness-zone</w:t>
      </w:r>
      <w:r w:rsidR="008E7C6E" w:rsidRPr="009E33AC">
        <w:rPr>
          <w:rFonts w:ascii="Lucida Sans" w:hAnsi="Lucida Sans"/>
          <w:sz w:val="18"/>
          <w:szCs w:val="18"/>
          <w:lang w:val="nl-NL" w:eastAsia="nl-NL"/>
        </w:rPr>
        <w:t>s</w:t>
      </w:r>
      <w:r w:rsidR="007761E7" w:rsidRPr="009E33AC">
        <w:rPr>
          <w:rFonts w:ascii="Lucida Sans" w:hAnsi="Lucida Sans"/>
          <w:sz w:val="18"/>
          <w:szCs w:val="18"/>
          <w:lang w:val="nl-NL" w:eastAsia="nl-NL"/>
        </w:rPr>
        <w:t xml:space="preserve"> </w:t>
      </w:r>
      <w:r w:rsidRPr="009E33AC">
        <w:rPr>
          <w:rFonts w:ascii="Lucida Sans" w:hAnsi="Lucida Sans"/>
          <w:sz w:val="18"/>
          <w:szCs w:val="18"/>
          <w:lang w:val="nl-NL" w:eastAsia="nl-NL"/>
        </w:rPr>
        <w:t>(</w:t>
      </w:r>
      <w:r w:rsidR="00621C81" w:rsidRPr="009E33AC">
        <w:rPr>
          <w:rFonts w:ascii="Lucida Sans" w:hAnsi="Lucida Sans"/>
          <w:sz w:val="18"/>
          <w:szCs w:val="18"/>
          <w:lang w:val="nl-NL" w:eastAsia="nl-NL"/>
        </w:rPr>
        <w:t>whirlpools</w:t>
      </w:r>
      <w:r w:rsidR="00914B08" w:rsidRPr="009E33AC">
        <w:rPr>
          <w:rFonts w:ascii="Lucida Sans" w:hAnsi="Lucida Sans"/>
          <w:sz w:val="18"/>
          <w:szCs w:val="18"/>
          <w:lang w:val="nl-NL" w:eastAsia="nl-NL"/>
        </w:rPr>
        <w:t>, stoombaden</w:t>
      </w:r>
      <w:r w:rsidRPr="009E33AC">
        <w:rPr>
          <w:rFonts w:ascii="Lucida Sans" w:hAnsi="Lucida Sans"/>
          <w:sz w:val="18"/>
          <w:szCs w:val="18"/>
          <w:lang w:val="nl-NL" w:eastAsia="nl-NL"/>
        </w:rPr>
        <w:t>…)</w:t>
      </w:r>
      <w:r w:rsidR="00486BEC" w:rsidRPr="009E33AC">
        <w:rPr>
          <w:rFonts w:ascii="Lucida Sans" w:hAnsi="Lucida Sans"/>
          <w:sz w:val="18"/>
          <w:szCs w:val="18"/>
          <w:lang w:val="nl-NL" w:eastAsia="nl-NL"/>
        </w:rPr>
        <w:t xml:space="preserve"> </w:t>
      </w:r>
      <w:r w:rsidRPr="009E33AC">
        <w:rPr>
          <w:rFonts w:ascii="Lucida Sans" w:hAnsi="Lucida Sans"/>
          <w:sz w:val="18"/>
          <w:szCs w:val="18"/>
          <w:lang w:val="nl-NL" w:eastAsia="nl-NL"/>
        </w:rPr>
        <w:t>is</w:t>
      </w:r>
      <w:r w:rsidR="00914B08" w:rsidRPr="009E33AC">
        <w:rPr>
          <w:rFonts w:ascii="Lucida Sans" w:hAnsi="Lucida Sans"/>
          <w:sz w:val="18"/>
          <w:szCs w:val="18"/>
          <w:lang w:val="nl-NL" w:eastAsia="nl-NL"/>
        </w:rPr>
        <w:t xml:space="preserve"> een</w:t>
      </w:r>
      <w:r w:rsidRPr="009E33AC">
        <w:rPr>
          <w:rFonts w:ascii="Lucida Sans" w:hAnsi="Lucida Sans"/>
          <w:sz w:val="18"/>
          <w:szCs w:val="18"/>
          <w:lang w:val="nl-NL" w:eastAsia="nl-NL"/>
        </w:rPr>
        <w:t xml:space="preserve"> </w:t>
      </w:r>
      <w:r w:rsidR="00914B08" w:rsidRPr="009E33AC">
        <w:rPr>
          <w:rFonts w:ascii="Lucida Sans" w:hAnsi="Lucida Sans"/>
          <w:sz w:val="18"/>
          <w:szCs w:val="18"/>
          <w:lang w:val="nl-NL" w:eastAsia="nl-NL"/>
        </w:rPr>
        <w:t>afzonderlijke betaling</w:t>
      </w:r>
      <w:r w:rsidRPr="009E33AC">
        <w:rPr>
          <w:rFonts w:ascii="Lucida Sans" w:hAnsi="Lucida Sans"/>
          <w:sz w:val="18"/>
          <w:szCs w:val="18"/>
          <w:lang w:val="nl-NL" w:eastAsia="nl-NL"/>
        </w:rPr>
        <w:t xml:space="preserve"> vereist</w:t>
      </w:r>
      <w:r w:rsidR="00EE36AE" w:rsidRPr="009E33AC">
        <w:rPr>
          <w:rFonts w:ascii="Lucida Sans" w:hAnsi="Lucida Sans"/>
          <w:sz w:val="18"/>
          <w:szCs w:val="18"/>
          <w:lang w:val="nl-NL" w:eastAsia="nl-NL"/>
        </w:rPr>
        <w:t xml:space="preserve"> overeenkomstig het vigerende tariefreglement.</w:t>
      </w:r>
    </w:p>
    <w:p w14:paraId="416CA30C" w14:textId="77777777" w:rsidR="0064796D" w:rsidRPr="009E33AC" w:rsidRDefault="00646725"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Dertig minuten </w:t>
      </w:r>
      <w:r w:rsidR="0064796D" w:rsidRPr="009E33AC">
        <w:rPr>
          <w:rFonts w:ascii="Lucida Sans" w:hAnsi="Lucida Sans"/>
          <w:sz w:val="18"/>
          <w:szCs w:val="18"/>
          <w:lang w:val="nl-NL" w:eastAsia="nl-NL"/>
        </w:rPr>
        <w:t xml:space="preserve">voor sluitingstijd </w:t>
      </w:r>
      <w:r w:rsidR="00670545" w:rsidRPr="009E33AC">
        <w:rPr>
          <w:rFonts w:ascii="Lucida Sans" w:hAnsi="Lucida Sans"/>
          <w:sz w:val="18"/>
          <w:szCs w:val="18"/>
          <w:lang w:val="nl-NL" w:eastAsia="nl-NL"/>
        </w:rPr>
        <w:t xml:space="preserve">of wanneer het maximum toegelaten aantal baders of bezoekers in de zwemhal dreigt bereikt te </w:t>
      </w:r>
      <w:r w:rsidR="0064796D" w:rsidRPr="009E33AC">
        <w:rPr>
          <w:rFonts w:ascii="Lucida Sans" w:hAnsi="Lucida Sans"/>
          <w:sz w:val="18"/>
          <w:szCs w:val="18"/>
          <w:lang w:val="nl-NL" w:eastAsia="nl-NL"/>
        </w:rPr>
        <w:t>word</w:t>
      </w:r>
      <w:r w:rsidR="0039699B" w:rsidRPr="009E33AC">
        <w:rPr>
          <w:rFonts w:ascii="Lucida Sans" w:hAnsi="Lucida Sans"/>
          <w:sz w:val="18"/>
          <w:szCs w:val="18"/>
          <w:lang w:val="nl-NL" w:eastAsia="nl-NL"/>
        </w:rPr>
        <w:t>en</w:t>
      </w:r>
      <w:r w:rsidR="00670545" w:rsidRPr="009E33AC">
        <w:rPr>
          <w:rFonts w:ascii="Lucida Sans" w:hAnsi="Lucida Sans"/>
          <w:sz w:val="18"/>
          <w:szCs w:val="18"/>
          <w:lang w:val="nl-NL" w:eastAsia="nl-NL"/>
        </w:rPr>
        <w:t>, worden</w:t>
      </w:r>
      <w:r w:rsidR="0039699B" w:rsidRPr="009E33AC">
        <w:rPr>
          <w:rFonts w:ascii="Lucida Sans" w:hAnsi="Lucida Sans"/>
          <w:sz w:val="18"/>
          <w:szCs w:val="18"/>
          <w:lang w:val="nl-NL" w:eastAsia="nl-NL"/>
        </w:rPr>
        <w:t xml:space="preserve"> geen toegangskaarten meer verkocht of gevalideerd.</w:t>
      </w:r>
    </w:p>
    <w:p w14:paraId="7FB7E776" w14:textId="77777777" w:rsidR="0064796D" w:rsidRPr="009E33AC" w:rsidRDefault="003E21B3" w:rsidP="009E33AC">
      <w:pPr>
        <w:numPr>
          <w:ilvl w:val="0"/>
          <w:numId w:val="0"/>
        </w:numPr>
        <w:spacing w:after="120"/>
        <w:jc w:val="both"/>
        <w:rPr>
          <w:rFonts w:ascii="Lucida Sans" w:hAnsi="Lucida Sans"/>
          <w:sz w:val="18"/>
          <w:szCs w:val="18"/>
        </w:rPr>
      </w:pPr>
      <w:r>
        <w:rPr>
          <w:rFonts w:ascii="Lucida Sans" w:hAnsi="Lucida Sans"/>
          <w:sz w:val="18"/>
          <w:szCs w:val="18"/>
        </w:rPr>
        <w:t>Farys</w:t>
      </w:r>
      <w:r w:rsidR="0064796D" w:rsidRPr="009E33AC">
        <w:rPr>
          <w:rFonts w:ascii="Lucida Sans" w:hAnsi="Lucida Sans"/>
          <w:sz w:val="18"/>
          <w:szCs w:val="18"/>
        </w:rPr>
        <w:t xml:space="preserve"> behoudt zich </w:t>
      </w:r>
      <w:r w:rsidR="0055252A" w:rsidRPr="009E33AC">
        <w:rPr>
          <w:rFonts w:ascii="Lucida Sans" w:hAnsi="Lucida Sans"/>
          <w:sz w:val="18"/>
          <w:szCs w:val="18"/>
        </w:rPr>
        <w:t>te allen tijde</w:t>
      </w:r>
      <w:r w:rsidR="0064796D" w:rsidRPr="009E33AC">
        <w:rPr>
          <w:rFonts w:ascii="Lucida Sans" w:hAnsi="Lucida Sans"/>
          <w:sz w:val="18"/>
          <w:szCs w:val="18"/>
        </w:rPr>
        <w:t xml:space="preserve"> het recht voor om </w:t>
      </w:r>
      <w:r w:rsidR="00D35EC1" w:rsidRPr="009E33AC">
        <w:rPr>
          <w:rFonts w:ascii="Lucida Sans" w:hAnsi="Lucida Sans"/>
          <w:sz w:val="18"/>
          <w:szCs w:val="18"/>
        </w:rPr>
        <w:t>de inrichting</w:t>
      </w:r>
      <w:r w:rsidR="00670545" w:rsidRPr="009E33AC">
        <w:rPr>
          <w:rFonts w:ascii="Lucida Sans" w:hAnsi="Lucida Sans"/>
          <w:sz w:val="18"/>
          <w:szCs w:val="18"/>
        </w:rPr>
        <w:t xml:space="preserve"> </w:t>
      </w:r>
      <w:r w:rsidR="0064796D" w:rsidRPr="009E33AC">
        <w:rPr>
          <w:rFonts w:ascii="Lucida Sans" w:hAnsi="Lucida Sans"/>
          <w:sz w:val="18"/>
          <w:szCs w:val="18"/>
        </w:rPr>
        <w:t>geheel of gedeeltelijk te sluiten en de reservaties te annuleren voor zolang als nodig</w:t>
      </w:r>
      <w:r w:rsidR="00FB227F" w:rsidRPr="009E33AC">
        <w:rPr>
          <w:rFonts w:ascii="Lucida Sans" w:hAnsi="Lucida Sans"/>
          <w:sz w:val="18"/>
          <w:szCs w:val="18"/>
        </w:rPr>
        <w:t xml:space="preserve"> en zonder enig</w:t>
      </w:r>
      <w:r w:rsidR="0064796D" w:rsidRPr="009E33AC">
        <w:rPr>
          <w:rFonts w:ascii="Lucida Sans" w:hAnsi="Lucida Sans"/>
          <w:sz w:val="18"/>
          <w:szCs w:val="18"/>
        </w:rPr>
        <w:t xml:space="preserve"> recht op schadevergoeding, in geval van:</w:t>
      </w:r>
    </w:p>
    <w:p w14:paraId="4D378D7B" w14:textId="77777777" w:rsidR="0064796D" w:rsidRPr="009E33AC" w:rsidRDefault="00061FC5" w:rsidP="00D0446E">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u</w:t>
      </w:r>
      <w:r w:rsidR="0064796D" w:rsidRPr="009E33AC">
        <w:rPr>
          <w:rFonts w:ascii="Lucida Sans" w:hAnsi="Lucida Sans"/>
          <w:sz w:val="18"/>
          <w:szCs w:val="18"/>
        </w:rPr>
        <w:t xml:space="preserve">itzonderlijke gebeurtenissen die betrekking hebben op het sluiten van </w:t>
      </w:r>
      <w:r w:rsidR="00D35EC1" w:rsidRPr="009E33AC">
        <w:rPr>
          <w:rFonts w:ascii="Lucida Sans" w:hAnsi="Lucida Sans"/>
          <w:sz w:val="18"/>
          <w:szCs w:val="18"/>
        </w:rPr>
        <w:t>de inrichting</w:t>
      </w:r>
      <w:r w:rsidR="0064796D" w:rsidRPr="009E33AC">
        <w:rPr>
          <w:rFonts w:ascii="Lucida Sans" w:hAnsi="Lucida Sans"/>
          <w:sz w:val="18"/>
          <w:szCs w:val="18"/>
        </w:rPr>
        <w:t xml:space="preserve"> voor het publiek, zwemmers en/of niet-zwemmers of die vereisen dat </w:t>
      </w:r>
      <w:r w:rsidR="00D35EC1" w:rsidRPr="009E33AC">
        <w:rPr>
          <w:rFonts w:ascii="Lucida Sans" w:hAnsi="Lucida Sans"/>
          <w:sz w:val="18"/>
          <w:szCs w:val="18"/>
        </w:rPr>
        <w:t>de inrichting</w:t>
      </w:r>
      <w:r w:rsidR="0064796D" w:rsidRPr="009E33AC">
        <w:rPr>
          <w:rFonts w:ascii="Lucida Sans" w:hAnsi="Lucida Sans"/>
          <w:sz w:val="18"/>
          <w:szCs w:val="18"/>
        </w:rPr>
        <w:t xml:space="preserve"> ter beschikking wordt gesteld aan derden</w:t>
      </w:r>
      <w:r w:rsidR="009452DA" w:rsidRPr="009E33AC">
        <w:rPr>
          <w:rFonts w:ascii="Lucida Sans" w:hAnsi="Lucida Sans"/>
          <w:sz w:val="18"/>
          <w:szCs w:val="18"/>
        </w:rPr>
        <w:t>;</w:t>
      </w:r>
    </w:p>
    <w:p w14:paraId="673B8C03" w14:textId="77777777" w:rsidR="0064796D" w:rsidRPr="009E33AC" w:rsidRDefault="00703B20" w:rsidP="009E33AC">
      <w:pPr>
        <w:numPr>
          <w:ilvl w:val="0"/>
          <w:numId w:val="17"/>
        </w:numPr>
        <w:tabs>
          <w:tab w:val="clear" w:pos="1080"/>
          <w:tab w:val="num" w:pos="284"/>
        </w:tabs>
        <w:spacing w:after="240"/>
        <w:ind w:left="284" w:hanging="284"/>
        <w:jc w:val="both"/>
        <w:rPr>
          <w:rFonts w:ascii="Lucida Sans" w:hAnsi="Lucida Sans"/>
          <w:sz w:val="18"/>
          <w:szCs w:val="18"/>
        </w:rPr>
      </w:pPr>
      <w:r w:rsidRPr="009E33AC">
        <w:rPr>
          <w:rFonts w:ascii="Lucida Sans" w:hAnsi="Lucida Sans"/>
          <w:sz w:val="18"/>
          <w:szCs w:val="18"/>
        </w:rPr>
        <w:t>werken, waaronder onder meer kan begrepen worden: herstellingswerken, aanpassingswerken, onderhoudswerken, technische werken, vernieuwingswerken.</w:t>
      </w:r>
      <w:r w:rsidR="0064796D" w:rsidRPr="009E33AC">
        <w:rPr>
          <w:rFonts w:ascii="Lucida Sans" w:hAnsi="Lucida Sans"/>
          <w:sz w:val="18"/>
          <w:szCs w:val="18"/>
        </w:rPr>
        <w:t xml:space="preserve">… die het geheel of gedeeltelijk sluiten van </w:t>
      </w:r>
      <w:r w:rsidR="00D35EC1" w:rsidRPr="009E33AC">
        <w:rPr>
          <w:rFonts w:ascii="Lucida Sans" w:hAnsi="Lucida Sans"/>
          <w:sz w:val="18"/>
          <w:szCs w:val="18"/>
        </w:rPr>
        <w:t>de inrichting</w:t>
      </w:r>
      <w:r w:rsidR="0064796D" w:rsidRPr="009E33AC">
        <w:rPr>
          <w:rFonts w:ascii="Lucida Sans" w:hAnsi="Lucida Sans"/>
          <w:sz w:val="18"/>
          <w:szCs w:val="18"/>
        </w:rPr>
        <w:t xml:space="preserve"> vereisen.</w:t>
      </w:r>
    </w:p>
    <w:p w14:paraId="7277313E" w14:textId="77777777" w:rsidR="0064796D" w:rsidRPr="009E33AC" w:rsidRDefault="003E21B3" w:rsidP="009E33AC">
      <w:pPr>
        <w:numPr>
          <w:ilvl w:val="0"/>
          <w:numId w:val="0"/>
        </w:numPr>
        <w:spacing w:after="240"/>
        <w:jc w:val="both"/>
        <w:rPr>
          <w:rFonts w:ascii="Lucida Sans" w:hAnsi="Lucida Sans"/>
          <w:sz w:val="18"/>
          <w:szCs w:val="18"/>
        </w:rPr>
      </w:pPr>
      <w:r>
        <w:rPr>
          <w:rFonts w:ascii="Lucida Sans" w:hAnsi="Lucida Sans"/>
          <w:sz w:val="18"/>
          <w:szCs w:val="18"/>
        </w:rPr>
        <w:t>Farys</w:t>
      </w:r>
      <w:r w:rsidR="0064796D" w:rsidRPr="009E33AC">
        <w:rPr>
          <w:rFonts w:ascii="Lucida Sans" w:hAnsi="Lucida Sans"/>
          <w:sz w:val="18"/>
          <w:szCs w:val="18"/>
        </w:rPr>
        <w:t xml:space="preserve"> kondigt deze gebeurtenissen en werken, indien mogelijk, tijdig aan aan de kassa van </w:t>
      </w:r>
      <w:r w:rsidR="00D35EC1" w:rsidRPr="009E33AC">
        <w:rPr>
          <w:rFonts w:ascii="Lucida Sans" w:hAnsi="Lucida Sans"/>
          <w:sz w:val="18"/>
          <w:szCs w:val="18"/>
        </w:rPr>
        <w:t>de inrichting</w:t>
      </w:r>
      <w:r w:rsidR="0064796D" w:rsidRPr="009E33AC">
        <w:rPr>
          <w:rFonts w:ascii="Lucida Sans" w:hAnsi="Lucida Sans"/>
          <w:sz w:val="18"/>
          <w:szCs w:val="18"/>
        </w:rPr>
        <w:t>.</w:t>
      </w:r>
    </w:p>
    <w:p w14:paraId="61A915C7" w14:textId="77777777" w:rsidR="007A4431" w:rsidRPr="009E33AC" w:rsidRDefault="003E21B3" w:rsidP="009E33AC">
      <w:pPr>
        <w:numPr>
          <w:ilvl w:val="0"/>
          <w:numId w:val="0"/>
        </w:numPr>
        <w:spacing w:after="240"/>
        <w:jc w:val="both"/>
        <w:rPr>
          <w:rFonts w:ascii="Lucida Sans" w:hAnsi="Lucida Sans"/>
          <w:sz w:val="18"/>
          <w:szCs w:val="18"/>
          <w:lang w:val="nl-NL" w:eastAsia="nl-NL"/>
        </w:rPr>
      </w:pPr>
      <w:r>
        <w:rPr>
          <w:rFonts w:ascii="Lucida Sans" w:hAnsi="Lucida Sans"/>
          <w:sz w:val="18"/>
          <w:szCs w:val="18"/>
          <w:lang w:val="nl-NL" w:eastAsia="nl-NL"/>
        </w:rPr>
        <w:t>Farys</w:t>
      </w:r>
      <w:r w:rsidR="0060531C" w:rsidRPr="009E33AC">
        <w:rPr>
          <w:rFonts w:ascii="Lucida Sans" w:hAnsi="Lucida Sans"/>
          <w:sz w:val="18"/>
          <w:szCs w:val="18"/>
          <w:lang w:val="nl-NL" w:eastAsia="nl-NL"/>
        </w:rPr>
        <w:t xml:space="preserve"> heeft het recht om</w:t>
      </w:r>
      <w:r w:rsidR="00555CEC" w:rsidRPr="009E33AC">
        <w:rPr>
          <w:rFonts w:ascii="Lucida Sans" w:hAnsi="Lucida Sans"/>
          <w:sz w:val="18"/>
          <w:szCs w:val="18"/>
          <w:lang w:val="nl-NL" w:eastAsia="nl-NL"/>
        </w:rPr>
        <w:t xml:space="preserve"> elke persoon die een gevaar dreigt </w:t>
      </w:r>
      <w:r w:rsidR="007A4431" w:rsidRPr="009E33AC">
        <w:rPr>
          <w:rFonts w:ascii="Lucida Sans" w:hAnsi="Lucida Sans"/>
          <w:sz w:val="18"/>
          <w:szCs w:val="18"/>
          <w:lang w:val="nl-NL" w:eastAsia="nl-NL"/>
        </w:rPr>
        <w:t xml:space="preserve">op te leveren voor de veiligheid en de gezondheid van de aanwezigen, de toegang tot </w:t>
      </w:r>
      <w:r w:rsidR="00D35EC1" w:rsidRPr="009E33AC">
        <w:rPr>
          <w:rFonts w:ascii="Lucida Sans" w:hAnsi="Lucida Sans"/>
          <w:sz w:val="18"/>
          <w:szCs w:val="18"/>
          <w:lang w:val="nl-NL" w:eastAsia="nl-NL"/>
        </w:rPr>
        <w:t xml:space="preserve">de </w:t>
      </w:r>
      <w:r w:rsidR="0055252A" w:rsidRPr="009E33AC">
        <w:rPr>
          <w:rFonts w:ascii="Lucida Sans" w:hAnsi="Lucida Sans"/>
          <w:sz w:val="18"/>
          <w:szCs w:val="18"/>
          <w:lang w:val="nl-NL" w:eastAsia="nl-NL"/>
        </w:rPr>
        <w:t xml:space="preserve">inrichting </w:t>
      </w:r>
      <w:r w:rsidR="00C37C34" w:rsidRPr="009E33AC">
        <w:rPr>
          <w:rFonts w:ascii="Lucida Sans" w:hAnsi="Lucida Sans"/>
          <w:sz w:val="18"/>
          <w:szCs w:val="18"/>
          <w:lang w:val="nl-NL" w:eastAsia="nl-NL"/>
        </w:rPr>
        <w:t xml:space="preserve">te </w:t>
      </w:r>
      <w:r w:rsidR="007A4431" w:rsidRPr="009E33AC">
        <w:rPr>
          <w:rFonts w:ascii="Lucida Sans" w:hAnsi="Lucida Sans"/>
          <w:sz w:val="18"/>
          <w:szCs w:val="18"/>
          <w:lang w:val="nl-NL" w:eastAsia="nl-NL"/>
        </w:rPr>
        <w:t>verbieden. Zo kan onder meer de toegang worden geweigerd aan personen in staat van dronkenschap</w:t>
      </w:r>
      <w:r w:rsidR="009B533E" w:rsidRPr="009E33AC">
        <w:rPr>
          <w:rFonts w:ascii="Lucida Sans" w:hAnsi="Lucida Sans"/>
          <w:sz w:val="18"/>
          <w:szCs w:val="18"/>
          <w:lang w:val="nl-NL" w:eastAsia="nl-NL"/>
        </w:rPr>
        <w:t xml:space="preserve"> of enige andere vorm van intoxicatie</w:t>
      </w:r>
      <w:r w:rsidR="007A4431" w:rsidRPr="009E33AC">
        <w:rPr>
          <w:rFonts w:ascii="Lucida Sans" w:hAnsi="Lucida Sans"/>
          <w:sz w:val="18"/>
          <w:szCs w:val="18"/>
          <w:lang w:val="nl-NL" w:eastAsia="nl-NL"/>
        </w:rPr>
        <w:t>, personen die de orde verstoren,</w:t>
      </w:r>
      <w:r w:rsidR="0060531C" w:rsidRPr="009E33AC">
        <w:rPr>
          <w:rFonts w:ascii="Lucida Sans" w:hAnsi="Lucida Sans"/>
          <w:sz w:val="18"/>
          <w:szCs w:val="18"/>
          <w:lang w:val="nl-NL" w:eastAsia="nl-NL"/>
        </w:rPr>
        <w:t xml:space="preserve"> personen die dit reglement niet naleven,</w:t>
      </w:r>
      <w:r w:rsidR="007A4431" w:rsidRPr="009E33AC">
        <w:rPr>
          <w:rFonts w:ascii="Lucida Sans" w:hAnsi="Lucida Sans"/>
          <w:sz w:val="18"/>
          <w:szCs w:val="18"/>
          <w:lang w:val="nl-NL" w:eastAsia="nl-NL"/>
        </w:rPr>
        <w:t xml:space="preserve"> personen in onzindelijke toestand, personen met niet geheelde wonden</w:t>
      </w:r>
      <w:r w:rsidR="00077D72" w:rsidRPr="009E33AC">
        <w:rPr>
          <w:rFonts w:ascii="Lucida Sans" w:hAnsi="Lucida Sans"/>
          <w:sz w:val="18"/>
          <w:szCs w:val="18"/>
          <w:lang w:val="nl-NL" w:eastAsia="nl-NL"/>
        </w:rPr>
        <w:t>.</w:t>
      </w:r>
    </w:p>
    <w:p w14:paraId="2EB54FAE" w14:textId="77777777" w:rsidR="007A4431" w:rsidRPr="009E33AC" w:rsidRDefault="007A4431"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Desgevallend kan </w:t>
      </w:r>
      <w:r w:rsidR="00F6339D" w:rsidRPr="009E33AC">
        <w:rPr>
          <w:rFonts w:ascii="Lucida Sans" w:hAnsi="Lucida Sans"/>
          <w:sz w:val="18"/>
          <w:szCs w:val="18"/>
          <w:lang w:val="nl-NL" w:eastAsia="nl-NL"/>
        </w:rPr>
        <w:t xml:space="preserve">de </w:t>
      </w:r>
      <w:r w:rsidR="003E21B3">
        <w:rPr>
          <w:rFonts w:ascii="Lucida Sans" w:hAnsi="Lucida Sans"/>
          <w:sz w:val="18"/>
          <w:szCs w:val="18"/>
          <w:lang w:val="nl-NL" w:eastAsia="nl-NL"/>
        </w:rPr>
        <w:t>Farys</w:t>
      </w:r>
      <w:r w:rsidRPr="009E33AC">
        <w:rPr>
          <w:rFonts w:ascii="Lucida Sans" w:hAnsi="Lucida Sans"/>
          <w:sz w:val="18"/>
          <w:szCs w:val="18"/>
          <w:lang w:val="nl-NL" w:eastAsia="nl-NL"/>
        </w:rPr>
        <w:t xml:space="preserve"> een medisch attest eisen waaruit blijkt dat de volksgezondheid niet in het gedrang komt.</w:t>
      </w:r>
    </w:p>
    <w:p w14:paraId="7CBE9E9F" w14:textId="77777777" w:rsidR="00486BEC" w:rsidRDefault="003C0C7C" w:rsidP="00F04130">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Dieren worden niet </w:t>
      </w:r>
      <w:r w:rsidR="00733D21" w:rsidRPr="009E33AC">
        <w:rPr>
          <w:rFonts w:ascii="Lucida Sans" w:hAnsi="Lucida Sans"/>
          <w:sz w:val="18"/>
          <w:szCs w:val="18"/>
          <w:lang w:val="nl-NL" w:eastAsia="nl-NL"/>
        </w:rPr>
        <w:t xml:space="preserve">in </w:t>
      </w:r>
      <w:r w:rsidR="00D35EC1" w:rsidRPr="009E33AC">
        <w:rPr>
          <w:rFonts w:ascii="Lucida Sans" w:hAnsi="Lucida Sans"/>
          <w:sz w:val="18"/>
          <w:szCs w:val="18"/>
          <w:lang w:val="nl-NL" w:eastAsia="nl-NL"/>
        </w:rPr>
        <w:t>de inrichting</w:t>
      </w:r>
      <w:r w:rsidR="00CF029B">
        <w:rPr>
          <w:rFonts w:ascii="Lucida Sans" w:hAnsi="Lucida Sans"/>
          <w:sz w:val="18"/>
          <w:szCs w:val="18"/>
          <w:lang w:val="nl-NL" w:eastAsia="nl-NL"/>
        </w:rPr>
        <w:t xml:space="preserve"> toegelaten met uitzondering van hulphonden.</w:t>
      </w:r>
    </w:p>
    <w:p w14:paraId="37D846DA" w14:textId="77777777" w:rsidR="00F92F73" w:rsidRPr="009E33AC" w:rsidRDefault="00F92F73" w:rsidP="00F92F73">
      <w:pPr>
        <w:numPr>
          <w:ilvl w:val="0"/>
          <w:numId w:val="0"/>
        </w:numPr>
        <w:spacing w:after="240"/>
        <w:jc w:val="both"/>
        <w:rPr>
          <w:rFonts w:ascii="Lucida Sans" w:hAnsi="Lucida Sans"/>
          <w:sz w:val="18"/>
          <w:szCs w:val="18"/>
          <w:lang w:val="nl-NL" w:eastAsia="nl-NL"/>
        </w:rPr>
      </w:pPr>
    </w:p>
    <w:p w14:paraId="7F22F43B" w14:textId="77777777" w:rsidR="00A34D4C" w:rsidRPr="009E33AC" w:rsidRDefault="003C0C7C" w:rsidP="009E33AC">
      <w:pPr>
        <w:tabs>
          <w:tab w:val="num" w:pos="0"/>
        </w:tabs>
        <w:spacing w:after="240"/>
        <w:ind w:left="0"/>
        <w:jc w:val="both"/>
        <w:rPr>
          <w:rFonts w:ascii="Lucida Sans" w:hAnsi="Lucida Sans"/>
          <w:b/>
          <w:sz w:val="18"/>
          <w:szCs w:val="18"/>
        </w:rPr>
      </w:pPr>
      <w:r w:rsidRPr="009E33AC">
        <w:rPr>
          <w:rFonts w:ascii="Lucida Sans" w:hAnsi="Lucida Sans"/>
          <w:b/>
          <w:sz w:val="18"/>
          <w:szCs w:val="18"/>
        </w:rPr>
        <w:t xml:space="preserve">Duur </w:t>
      </w:r>
    </w:p>
    <w:p w14:paraId="7B006FDE" w14:textId="77777777" w:rsidR="003C0C7C" w:rsidRPr="009E33AC" w:rsidRDefault="00BB5E35"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Behoudens andersluidende voorafgaandelijke en schriftelijke overeenkomst met de </w:t>
      </w:r>
      <w:r w:rsidR="003E21B3">
        <w:rPr>
          <w:rFonts w:ascii="Lucida Sans" w:hAnsi="Lucida Sans"/>
          <w:sz w:val="18"/>
          <w:szCs w:val="18"/>
          <w:lang w:val="nl-NL" w:eastAsia="nl-NL"/>
        </w:rPr>
        <w:t>Farys</w:t>
      </w:r>
      <w:r w:rsidR="003C0C7C" w:rsidRPr="009E33AC">
        <w:rPr>
          <w:rFonts w:ascii="Lucida Sans" w:hAnsi="Lucida Sans"/>
          <w:sz w:val="18"/>
          <w:szCs w:val="18"/>
          <w:lang w:val="nl-NL" w:eastAsia="nl-NL"/>
        </w:rPr>
        <w:t xml:space="preserve"> </w:t>
      </w:r>
      <w:r w:rsidR="007761E7" w:rsidRPr="009E33AC">
        <w:rPr>
          <w:rFonts w:ascii="Lucida Sans" w:hAnsi="Lucida Sans"/>
          <w:sz w:val="18"/>
          <w:szCs w:val="18"/>
          <w:lang w:val="nl-NL" w:eastAsia="nl-NL"/>
        </w:rPr>
        <w:t xml:space="preserve">is de </w:t>
      </w:r>
      <w:r w:rsidR="003C0C7C" w:rsidRPr="009E33AC">
        <w:rPr>
          <w:rFonts w:ascii="Lucida Sans" w:hAnsi="Lucida Sans"/>
          <w:sz w:val="18"/>
          <w:szCs w:val="18"/>
          <w:lang w:val="nl-NL" w:eastAsia="nl-NL"/>
        </w:rPr>
        <w:t>normale duur van een zwembeurt, omkleden inbegrepen, onbeperkt</w:t>
      </w:r>
      <w:r w:rsidRPr="009E33AC">
        <w:rPr>
          <w:rFonts w:ascii="Lucida Sans" w:hAnsi="Lucida Sans"/>
          <w:sz w:val="18"/>
          <w:szCs w:val="18"/>
          <w:lang w:val="nl-NL" w:eastAsia="nl-NL"/>
        </w:rPr>
        <w:t>.</w:t>
      </w:r>
      <w:r w:rsidR="003B60D6" w:rsidRPr="009E33AC">
        <w:rPr>
          <w:rFonts w:ascii="Lucida Sans" w:hAnsi="Lucida Sans"/>
          <w:sz w:val="18"/>
          <w:szCs w:val="18"/>
          <w:lang w:val="nl-NL" w:eastAsia="nl-NL"/>
        </w:rPr>
        <w:t xml:space="preserve"> Bij dreigende overbezetting kan </w:t>
      </w:r>
      <w:r w:rsidR="00012DBF" w:rsidRPr="009E33AC">
        <w:rPr>
          <w:rFonts w:ascii="Lucida Sans" w:hAnsi="Lucida Sans"/>
          <w:sz w:val="18"/>
          <w:szCs w:val="18"/>
          <w:lang w:val="nl-NL" w:eastAsia="nl-NL"/>
        </w:rPr>
        <w:t xml:space="preserve">de zwembeurt </w:t>
      </w:r>
      <w:r w:rsidRPr="009E33AC">
        <w:rPr>
          <w:rFonts w:ascii="Lucida Sans" w:hAnsi="Lucida Sans"/>
          <w:sz w:val="18"/>
          <w:szCs w:val="18"/>
          <w:lang w:val="nl-NL" w:eastAsia="nl-NL"/>
        </w:rPr>
        <w:t xml:space="preserve">evenwel steeds </w:t>
      </w:r>
      <w:r w:rsidR="00012DBF" w:rsidRPr="009E33AC">
        <w:rPr>
          <w:rFonts w:ascii="Lucida Sans" w:hAnsi="Lucida Sans"/>
          <w:sz w:val="18"/>
          <w:szCs w:val="18"/>
          <w:lang w:val="nl-NL" w:eastAsia="nl-NL"/>
        </w:rPr>
        <w:t xml:space="preserve">beperkt worden tot </w:t>
      </w:r>
      <w:r w:rsidR="00621C81" w:rsidRPr="009E33AC">
        <w:rPr>
          <w:rFonts w:ascii="Lucida Sans" w:hAnsi="Lucida Sans"/>
          <w:sz w:val="18"/>
          <w:szCs w:val="18"/>
          <w:lang w:val="nl-NL" w:eastAsia="nl-NL"/>
        </w:rPr>
        <w:t>één</w:t>
      </w:r>
      <w:r w:rsidR="00CF029B">
        <w:rPr>
          <w:rFonts w:ascii="Lucida Sans" w:hAnsi="Lucida Sans"/>
          <w:sz w:val="18"/>
          <w:szCs w:val="18"/>
          <w:lang w:val="nl-NL" w:eastAsia="nl-NL"/>
        </w:rPr>
        <w:t xml:space="preserve"> </w:t>
      </w:r>
      <w:r w:rsidR="00012DBF" w:rsidRPr="009E33AC">
        <w:rPr>
          <w:rFonts w:ascii="Lucida Sans" w:hAnsi="Lucida Sans"/>
          <w:sz w:val="18"/>
          <w:szCs w:val="18"/>
          <w:lang w:val="nl-NL" w:eastAsia="nl-NL"/>
        </w:rPr>
        <w:t>uur</w:t>
      </w:r>
      <w:r w:rsidR="003C0C7C" w:rsidRPr="009E33AC">
        <w:rPr>
          <w:rFonts w:ascii="Lucida Sans" w:hAnsi="Lucida Sans"/>
          <w:sz w:val="18"/>
          <w:szCs w:val="18"/>
          <w:lang w:val="nl-NL" w:eastAsia="nl-NL"/>
        </w:rPr>
        <w:t>.</w:t>
      </w:r>
      <w:r w:rsidR="002F0E8C" w:rsidRPr="009E33AC">
        <w:rPr>
          <w:rFonts w:ascii="Lucida Sans" w:hAnsi="Lucida Sans"/>
          <w:sz w:val="18"/>
          <w:szCs w:val="18"/>
          <w:lang w:val="nl-NL" w:eastAsia="nl-NL"/>
        </w:rPr>
        <w:t xml:space="preserve"> Voor grote groepen (meer dan 30 personen) die komen zwemmen tijdens de publieke uren, is de zwembeurt altijd beperkt tot 1 uur.</w:t>
      </w:r>
    </w:p>
    <w:p w14:paraId="5AD0A257" w14:textId="77777777" w:rsidR="0064796D" w:rsidRPr="009E33AC" w:rsidRDefault="00646725"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Vijftien </w:t>
      </w:r>
      <w:r w:rsidR="00D95821" w:rsidRPr="009E33AC">
        <w:rPr>
          <w:rFonts w:ascii="Lucida Sans" w:hAnsi="Lucida Sans"/>
          <w:sz w:val="18"/>
          <w:szCs w:val="18"/>
          <w:lang w:val="nl-NL" w:eastAsia="nl-NL"/>
        </w:rPr>
        <w:t xml:space="preserve">minuten </w:t>
      </w:r>
      <w:r w:rsidRPr="009E33AC">
        <w:rPr>
          <w:rFonts w:ascii="Lucida Sans" w:hAnsi="Lucida Sans"/>
          <w:sz w:val="18"/>
          <w:szCs w:val="18"/>
          <w:lang w:val="nl-NL" w:eastAsia="nl-NL"/>
        </w:rPr>
        <w:t>v</w:t>
      </w:r>
      <w:r w:rsidR="0064796D" w:rsidRPr="009E33AC">
        <w:rPr>
          <w:rFonts w:ascii="Lucida Sans" w:hAnsi="Lucida Sans"/>
          <w:sz w:val="18"/>
          <w:szCs w:val="18"/>
          <w:lang w:val="nl-NL" w:eastAsia="nl-NL"/>
        </w:rPr>
        <w:t>oor sluitingstijd dient iedereen zich om te kleden.</w:t>
      </w:r>
    </w:p>
    <w:p w14:paraId="10F0C5D7" w14:textId="77777777" w:rsidR="003B60D6" w:rsidRPr="009E33AC" w:rsidRDefault="002B19FB" w:rsidP="009E33AC">
      <w:pPr>
        <w:tabs>
          <w:tab w:val="num" w:pos="0"/>
        </w:tabs>
        <w:spacing w:after="240"/>
        <w:ind w:left="0"/>
        <w:jc w:val="both"/>
        <w:rPr>
          <w:rFonts w:ascii="Lucida Sans" w:hAnsi="Lucida Sans"/>
          <w:b/>
          <w:sz w:val="18"/>
          <w:szCs w:val="18"/>
          <w:lang w:val="nl-NL" w:eastAsia="nl-NL"/>
        </w:rPr>
      </w:pPr>
      <w:r w:rsidRPr="009E33AC">
        <w:rPr>
          <w:rFonts w:ascii="Lucida Sans" w:hAnsi="Lucida Sans"/>
          <w:b/>
          <w:sz w:val="18"/>
          <w:szCs w:val="18"/>
        </w:rPr>
        <w:t>Omkleden</w:t>
      </w:r>
    </w:p>
    <w:p w14:paraId="7FE28199" w14:textId="77777777" w:rsidR="002B19FB" w:rsidRPr="009E33AC" w:rsidRDefault="003B60D6"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Tijdens de openingsuren voor het publiek kleedt men zich om in </w:t>
      </w:r>
      <w:r w:rsidR="00733D21" w:rsidRPr="009E33AC">
        <w:rPr>
          <w:rFonts w:ascii="Lucida Sans" w:hAnsi="Lucida Sans"/>
          <w:sz w:val="18"/>
          <w:szCs w:val="18"/>
          <w:lang w:val="nl-NL" w:eastAsia="nl-NL"/>
        </w:rPr>
        <w:t xml:space="preserve">de individuele </w:t>
      </w:r>
      <w:r w:rsidR="00C37C34" w:rsidRPr="009E33AC">
        <w:rPr>
          <w:rFonts w:ascii="Lucida Sans" w:hAnsi="Lucida Sans"/>
          <w:sz w:val="18"/>
          <w:szCs w:val="18"/>
          <w:lang w:val="nl-NL" w:eastAsia="nl-NL"/>
        </w:rPr>
        <w:t>omkleedcabines</w:t>
      </w:r>
      <w:r w:rsidR="00733D21" w:rsidRPr="009E33AC">
        <w:rPr>
          <w:rFonts w:ascii="Lucida Sans" w:hAnsi="Lucida Sans"/>
          <w:sz w:val="18"/>
          <w:szCs w:val="18"/>
          <w:lang w:val="nl-NL" w:eastAsia="nl-NL"/>
        </w:rPr>
        <w:t xml:space="preserve">. </w:t>
      </w:r>
      <w:r w:rsidRPr="009E33AC">
        <w:rPr>
          <w:rFonts w:ascii="Lucida Sans" w:hAnsi="Lucida Sans"/>
          <w:sz w:val="18"/>
          <w:szCs w:val="18"/>
          <w:lang w:val="nl-NL" w:eastAsia="nl-NL"/>
        </w:rPr>
        <w:t xml:space="preserve">De </w:t>
      </w:r>
      <w:r w:rsidR="00733D21" w:rsidRPr="009E33AC">
        <w:rPr>
          <w:rFonts w:ascii="Lucida Sans" w:hAnsi="Lucida Sans"/>
          <w:sz w:val="18"/>
          <w:szCs w:val="18"/>
          <w:lang w:val="nl-NL" w:eastAsia="nl-NL"/>
        </w:rPr>
        <w:t xml:space="preserve">kleedkamers </w:t>
      </w:r>
      <w:r w:rsidR="00C37C34" w:rsidRPr="009E33AC">
        <w:rPr>
          <w:rFonts w:ascii="Lucida Sans" w:hAnsi="Lucida Sans"/>
          <w:sz w:val="18"/>
          <w:szCs w:val="18"/>
          <w:lang w:val="nl-NL" w:eastAsia="nl-NL"/>
        </w:rPr>
        <w:t xml:space="preserve">voor groepen </w:t>
      </w:r>
      <w:r w:rsidRPr="009E33AC">
        <w:rPr>
          <w:rFonts w:ascii="Lucida Sans" w:hAnsi="Lucida Sans"/>
          <w:sz w:val="18"/>
          <w:szCs w:val="18"/>
          <w:lang w:val="nl-NL" w:eastAsia="nl-NL"/>
        </w:rPr>
        <w:t>mogen enkel gebruikt worden door groepen</w:t>
      </w:r>
      <w:r w:rsidR="002F02E0" w:rsidRPr="009E33AC">
        <w:rPr>
          <w:rFonts w:ascii="Lucida Sans" w:hAnsi="Lucida Sans"/>
          <w:sz w:val="18"/>
          <w:szCs w:val="18"/>
          <w:lang w:val="nl-NL" w:eastAsia="nl-NL"/>
        </w:rPr>
        <w:t xml:space="preserve"> </w:t>
      </w:r>
      <w:r w:rsidR="0001378C" w:rsidRPr="009E33AC">
        <w:rPr>
          <w:rFonts w:ascii="Lucida Sans" w:hAnsi="Lucida Sans"/>
          <w:sz w:val="18"/>
          <w:szCs w:val="18"/>
          <w:lang w:val="nl-NL" w:eastAsia="nl-NL"/>
        </w:rPr>
        <w:t>na</w:t>
      </w:r>
      <w:r w:rsidR="002B19FB" w:rsidRPr="009E33AC">
        <w:rPr>
          <w:rFonts w:ascii="Lucida Sans" w:hAnsi="Lucida Sans"/>
          <w:sz w:val="18"/>
          <w:szCs w:val="18"/>
          <w:lang w:val="nl-NL" w:eastAsia="nl-NL"/>
        </w:rPr>
        <w:t xml:space="preserve"> voorafgaandelijke</w:t>
      </w:r>
      <w:r w:rsidRPr="009E33AC">
        <w:rPr>
          <w:rFonts w:ascii="Lucida Sans" w:hAnsi="Lucida Sans"/>
          <w:sz w:val="18"/>
          <w:szCs w:val="18"/>
          <w:lang w:val="nl-NL" w:eastAsia="nl-NL"/>
        </w:rPr>
        <w:t xml:space="preserve"> goedkeuring</w:t>
      </w:r>
      <w:r w:rsidR="003C6DAE" w:rsidRPr="009E33AC">
        <w:rPr>
          <w:rFonts w:ascii="Lucida Sans" w:hAnsi="Lucida Sans"/>
          <w:sz w:val="18"/>
          <w:szCs w:val="18"/>
          <w:lang w:val="nl-NL" w:eastAsia="nl-NL"/>
        </w:rPr>
        <w:t xml:space="preserve"> van </w:t>
      </w:r>
      <w:r w:rsidR="00F6339D" w:rsidRPr="009E33AC">
        <w:rPr>
          <w:rFonts w:ascii="Lucida Sans" w:hAnsi="Lucida Sans"/>
          <w:sz w:val="18"/>
          <w:szCs w:val="18"/>
          <w:lang w:val="nl-NL" w:eastAsia="nl-NL"/>
        </w:rPr>
        <w:t xml:space="preserve">de </w:t>
      </w:r>
      <w:r w:rsidR="003E21B3">
        <w:rPr>
          <w:rFonts w:ascii="Lucida Sans" w:hAnsi="Lucida Sans"/>
          <w:sz w:val="18"/>
          <w:szCs w:val="18"/>
          <w:lang w:val="nl-NL" w:eastAsia="nl-NL"/>
        </w:rPr>
        <w:t>Farys</w:t>
      </w:r>
      <w:r w:rsidRPr="009E33AC">
        <w:rPr>
          <w:rFonts w:ascii="Lucida Sans" w:hAnsi="Lucida Sans"/>
          <w:sz w:val="18"/>
          <w:szCs w:val="18"/>
          <w:lang w:val="nl-NL" w:eastAsia="nl-NL"/>
        </w:rPr>
        <w:t>.</w:t>
      </w:r>
      <w:r w:rsidR="002B19FB" w:rsidRPr="009E33AC">
        <w:rPr>
          <w:rFonts w:ascii="Lucida Sans" w:hAnsi="Lucida Sans"/>
          <w:sz w:val="18"/>
          <w:szCs w:val="18"/>
          <w:lang w:val="nl-NL" w:eastAsia="nl-NL"/>
        </w:rPr>
        <w:t xml:space="preserve"> </w:t>
      </w:r>
    </w:p>
    <w:p w14:paraId="2F92C923" w14:textId="77777777" w:rsidR="002F02E0" w:rsidRPr="009E33AC" w:rsidRDefault="002F02E0"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De </w:t>
      </w:r>
      <w:r w:rsidR="00733D21" w:rsidRPr="009E33AC">
        <w:rPr>
          <w:rFonts w:ascii="Lucida Sans" w:hAnsi="Lucida Sans"/>
          <w:sz w:val="18"/>
          <w:szCs w:val="18"/>
          <w:lang w:val="nl-NL" w:eastAsia="nl-NL"/>
        </w:rPr>
        <w:t xml:space="preserve">individuele omkleedcabines en </w:t>
      </w:r>
      <w:r w:rsidR="00C37C34" w:rsidRPr="009E33AC">
        <w:rPr>
          <w:rFonts w:ascii="Lucida Sans" w:hAnsi="Lucida Sans"/>
          <w:sz w:val="18"/>
          <w:szCs w:val="18"/>
          <w:lang w:val="nl-NL" w:eastAsia="nl-NL"/>
        </w:rPr>
        <w:t xml:space="preserve">de </w:t>
      </w:r>
      <w:r w:rsidR="00733D21" w:rsidRPr="009E33AC">
        <w:rPr>
          <w:rFonts w:ascii="Lucida Sans" w:hAnsi="Lucida Sans"/>
          <w:sz w:val="18"/>
          <w:szCs w:val="18"/>
          <w:lang w:val="nl-NL" w:eastAsia="nl-NL"/>
        </w:rPr>
        <w:t>kleedkamers</w:t>
      </w:r>
      <w:r w:rsidR="00C37C34" w:rsidRPr="009E33AC">
        <w:rPr>
          <w:rFonts w:ascii="Lucida Sans" w:hAnsi="Lucida Sans"/>
          <w:sz w:val="18"/>
          <w:szCs w:val="18"/>
          <w:lang w:val="nl-NL" w:eastAsia="nl-NL"/>
        </w:rPr>
        <w:t xml:space="preserve"> voor groepen</w:t>
      </w:r>
      <w:r w:rsidRPr="009E33AC">
        <w:rPr>
          <w:rFonts w:ascii="Lucida Sans" w:hAnsi="Lucida Sans"/>
          <w:sz w:val="18"/>
          <w:szCs w:val="18"/>
          <w:lang w:val="nl-NL" w:eastAsia="nl-NL"/>
        </w:rPr>
        <w:t xml:space="preserve"> wor</w:t>
      </w:r>
      <w:r w:rsidR="00780543" w:rsidRPr="009E33AC">
        <w:rPr>
          <w:rFonts w:ascii="Lucida Sans" w:hAnsi="Lucida Sans"/>
          <w:sz w:val="18"/>
          <w:szCs w:val="18"/>
          <w:lang w:val="nl-NL" w:eastAsia="nl-NL"/>
        </w:rPr>
        <w:t xml:space="preserve">den gebruikt voor de duur noodzakelijk </w:t>
      </w:r>
      <w:r w:rsidRPr="009E33AC">
        <w:rPr>
          <w:rFonts w:ascii="Lucida Sans" w:hAnsi="Lucida Sans"/>
          <w:sz w:val="18"/>
          <w:szCs w:val="18"/>
          <w:lang w:val="nl-NL" w:eastAsia="nl-NL"/>
        </w:rPr>
        <w:t>voor het omkleden.</w:t>
      </w:r>
      <w:r w:rsidR="009D3F87" w:rsidRPr="009E33AC">
        <w:rPr>
          <w:rFonts w:ascii="Lucida Sans" w:hAnsi="Lucida Sans"/>
          <w:sz w:val="18"/>
          <w:szCs w:val="18"/>
          <w:lang w:val="nl-NL" w:eastAsia="nl-NL"/>
        </w:rPr>
        <w:t xml:space="preserve"> </w:t>
      </w:r>
      <w:r w:rsidR="00C37C34" w:rsidRPr="009E33AC">
        <w:rPr>
          <w:rFonts w:ascii="Lucida Sans" w:hAnsi="Lucida Sans"/>
          <w:sz w:val="18"/>
          <w:szCs w:val="18"/>
          <w:lang w:val="nl-NL" w:eastAsia="nl-NL"/>
        </w:rPr>
        <w:t>Zij</w:t>
      </w:r>
      <w:r w:rsidR="009D3F87" w:rsidRPr="009E33AC">
        <w:rPr>
          <w:rFonts w:ascii="Lucida Sans" w:hAnsi="Lucida Sans"/>
          <w:sz w:val="18"/>
          <w:szCs w:val="18"/>
          <w:lang w:val="nl-NL" w:eastAsia="nl-NL"/>
        </w:rPr>
        <w:t xml:space="preserve"> dienen behoorlijk gesloten te zijn tijdens het omkleden.</w:t>
      </w:r>
    </w:p>
    <w:p w14:paraId="2D3B159D" w14:textId="77777777" w:rsidR="00847FA7" w:rsidRPr="009E33AC" w:rsidRDefault="002B19FB" w:rsidP="009E33AC">
      <w:pPr>
        <w:numPr>
          <w:ilvl w:val="0"/>
          <w:numId w:val="0"/>
        </w:numPr>
        <w:spacing w:after="240"/>
        <w:jc w:val="both"/>
        <w:rPr>
          <w:rFonts w:ascii="Lucida Sans" w:hAnsi="Lucida Sans"/>
          <w:strike/>
          <w:sz w:val="18"/>
          <w:szCs w:val="18"/>
          <w:lang w:val="nl-NL" w:eastAsia="nl-NL"/>
        </w:rPr>
      </w:pPr>
      <w:r w:rsidRPr="009E33AC">
        <w:rPr>
          <w:rFonts w:ascii="Lucida Sans" w:hAnsi="Lucida Sans"/>
          <w:sz w:val="18"/>
          <w:szCs w:val="18"/>
          <w:lang w:val="nl-NL" w:eastAsia="nl-NL"/>
        </w:rPr>
        <w:t>Elke</w:t>
      </w:r>
      <w:r w:rsidR="00C37C34" w:rsidRPr="009E33AC">
        <w:rPr>
          <w:rFonts w:ascii="Lucida Sans" w:hAnsi="Lucida Sans"/>
          <w:sz w:val="18"/>
          <w:szCs w:val="18"/>
          <w:lang w:val="nl-NL" w:eastAsia="nl-NL"/>
        </w:rPr>
        <w:t>en</w:t>
      </w:r>
      <w:r w:rsidR="0086352E" w:rsidRPr="009E33AC">
        <w:rPr>
          <w:rFonts w:ascii="Lucida Sans" w:hAnsi="Lucida Sans"/>
          <w:sz w:val="18"/>
          <w:szCs w:val="18"/>
          <w:lang w:val="nl-NL" w:eastAsia="nl-NL"/>
        </w:rPr>
        <w:t>,</w:t>
      </w:r>
      <w:r w:rsidRPr="009E33AC">
        <w:rPr>
          <w:rFonts w:ascii="Lucida Sans" w:hAnsi="Lucida Sans"/>
          <w:sz w:val="18"/>
          <w:szCs w:val="18"/>
          <w:lang w:val="nl-NL" w:eastAsia="nl-NL"/>
        </w:rPr>
        <w:t xml:space="preserve"> met uitzondering van de gebruikers van een kleedkamer</w:t>
      </w:r>
      <w:r w:rsidR="007761E7" w:rsidRPr="009E33AC">
        <w:rPr>
          <w:rFonts w:ascii="Lucida Sans" w:hAnsi="Lucida Sans"/>
          <w:sz w:val="18"/>
          <w:szCs w:val="18"/>
          <w:lang w:val="nl-NL" w:eastAsia="nl-NL"/>
        </w:rPr>
        <w:t xml:space="preserve"> voor groepen</w:t>
      </w:r>
      <w:r w:rsidR="002F02E0" w:rsidRPr="009E33AC">
        <w:rPr>
          <w:rFonts w:ascii="Lucida Sans" w:hAnsi="Lucida Sans"/>
          <w:sz w:val="18"/>
          <w:szCs w:val="18"/>
          <w:lang w:val="nl-NL" w:eastAsia="nl-NL"/>
        </w:rPr>
        <w:t>,</w:t>
      </w:r>
      <w:r w:rsidRPr="009E33AC">
        <w:rPr>
          <w:rFonts w:ascii="Lucida Sans" w:hAnsi="Lucida Sans"/>
          <w:sz w:val="18"/>
          <w:szCs w:val="18"/>
          <w:lang w:val="nl-NL" w:eastAsia="nl-NL"/>
        </w:rPr>
        <w:t xml:space="preserve"> is verplicht </w:t>
      </w:r>
      <w:r w:rsidR="002F02E0" w:rsidRPr="009E33AC">
        <w:rPr>
          <w:rFonts w:ascii="Lucida Sans" w:hAnsi="Lucida Sans"/>
          <w:sz w:val="18"/>
          <w:szCs w:val="18"/>
          <w:lang w:val="nl-NL" w:eastAsia="nl-NL"/>
        </w:rPr>
        <w:t xml:space="preserve">alle persoonlijke bezittingen </w:t>
      </w:r>
      <w:r w:rsidRPr="009E33AC">
        <w:rPr>
          <w:rFonts w:ascii="Lucida Sans" w:hAnsi="Lucida Sans"/>
          <w:sz w:val="18"/>
          <w:szCs w:val="18"/>
          <w:lang w:val="nl-NL" w:eastAsia="nl-NL"/>
        </w:rPr>
        <w:t xml:space="preserve">op te bergen in een vestiairekast, die </w:t>
      </w:r>
      <w:r w:rsidR="0001378C" w:rsidRPr="009E33AC">
        <w:rPr>
          <w:rFonts w:ascii="Lucida Sans" w:hAnsi="Lucida Sans"/>
          <w:sz w:val="18"/>
          <w:szCs w:val="18"/>
          <w:lang w:val="nl-NL" w:eastAsia="nl-NL"/>
        </w:rPr>
        <w:t>moet gesloten worden.</w:t>
      </w:r>
      <w:r w:rsidRPr="009E33AC">
        <w:rPr>
          <w:rFonts w:ascii="Lucida Sans" w:hAnsi="Lucida Sans"/>
          <w:sz w:val="18"/>
          <w:szCs w:val="18"/>
          <w:lang w:val="nl-NL" w:eastAsia="nl-NL"/>
        </w:rPr>
        <w:t xml:space="preserve"> </w:t>
      </w:r>
    </w:p>
    <w:p w14:paraId="4EB8EFF7" w14:textId="77777777" w:rsidR="007761E7" w:rsidRPr="009E33AC" w:rsidRDefault="003E21B3" w:rsidP="009E33AC">
      <w:pPr>
        <w:numPr>
          <w:ilvl w:val="0"/>
          <w:numId w:val="0"/>
        </w:numPr>
        <w:spacing w:after="240"/>
        <w:jc w:val="both"/>
        <w:rPr>
          <w:rFonts w:ascii="Lucida Sans" w:hAnsi="Lucida Sans"/>
          <w:sz w:val="18"/>
          <w:szCs w:val="18"/>
          <w:lang w:val="nl-NL" w:eastAsia="nl-NL"/>
        </w:rPr>
      </w:pPr>
      <w:r>
        <w:rPr>
          <w:rFonts w:ascii="Lucida Sans" w:hAnsi="Lucida Sans"/>
          <w:sz w:val="18"/>
          <w:szCs w:val="18"/>
          <w:lang w:val="nl-NL" w:eastAsia="nl-NL"/>
        </w:rPr>
        <w:t>Farys</w:t>
      </w:r>
      <w:r w:rsidR="002F02E0" w:rsidRPr="009E33AC">
        <w:rPr>
          <w:rFonts w:ascii="Lucida Sans" w:hAnsi="Lucida Sans"/>
          <w:sz w:val="18"/>
          <w:szCs w:val="18"/>
          <w:lang w:val="nl-NL" w:eastAsia="nl-NL"/>
        </w:rPr>
        <w:t xml:space="preserve"> kan in geen </w:t>
      </w:r>
      <w:r w:rsidR="000B52D1" w:rsidRPr="009E33AC">
        <w:rPr>
          <w:rFonts w:ascii="Lucida Sans" w:hAnsi="Lucida Sans"/>
          <w:sz w:val="18"/>
          <w:szCs w:val="18"/>
          <w:lang w:val="nl-NL" w:eastAsia="nl-NL"/>
        </w:rPr>
        <w:t xml:space="preserve">enkel </w:t>
      </w:r>
      <w:r w:rsidR="002F02E0" w:rsidRPr="009E33AC">
        <w:rPr>
          <w:rFonts w:ascii="Lucida Sans" w:hAnsi="Lucida Sans"/>
          <w:sz w:val="18"/>
          <w:szCs w:val="18"/>
          <w:lang w:val="nl-NL" w:eastAsia="nl-NL"/>
        </w:rPr>
        <w:t>geval verantwoordelijk gesteld worden voor eventuele diefstal</w:t>
      </w:r>
      <w:r w:rsidR="00245C72" w:rsidRPr="009E33AC">
        <w:rPr>
          <w:rFonts w:ascii="Lucida Sans" w:hAnsi="Lucida Sans"/>
          <w:sz w:val="18"/>
          <w:szCs w:val="18"/>
          <w:lang w:val="nl-NL" w:eastAsia="nl-NL"/>
        </w:rPr>
        <w:t>len of schadegevallen</w:t>
      </w:r>
      <w:r w:rsidR="007761E7" w:rsidRPr="009E33AC">
        <w:rPr>
          <w:rFonts w:ascii="Lucida Sans" w:hAnsi="Lucida Sans"/>
          <w:sz w:val="18"/>
          <w:szCs w:val="18"/>
          <w:lang w:val="nl-NL" w:eastAsia="nl-NL"/>
        </w:rPr>
        <w:t xml:space="preserve"> van persoonlijke bezittingen</w:t>
      </w:r>
      <w:r w:rsidR="000B52D1" w:rsidRPr="009E33AC">
        <w:rPr>
          <w:rFonts w:ascii="Lucida Sans" w:hAnsi="Lucida Sans"/>
          <w:sz w:val="18"/>
          <w:szCs w:val="18"/>
          <w:lang w:val="nl-NL" w:eastAsia="nl-NL"/>
        </w:rPr>
        <w:t xml:space="preserve">. </w:t>
      </w:r>
      <w:r w:rsidR="00F6339D" w:rsidRPr="009E33AC">
        <w:rPr>
          <w:rFonts w:ascii="Lucida Sans" w:hAnsi="Lucida Sans"/>
          <w:sz w:val="18"/>
          <w:szCs w:val="18"/>
          <w:lang w:val="nl-NL" w:eastAsia="nl-NL"/>
        </w:rPr>
        <w:t>De</w:t>
      </w:r>
      <w:r w:rsidR="000B52D1" w:rsidRPr="009E33AC">
        <w:rPr>
          <w:rFonts w:ascii="Lucida Sans" w:hAnsi="Lucida Sans"/>
          <w:sz w:val="18"/>
          <w:szCs w:val="18"/>
          <w:lang w:val="nl-NL" w:eastAsia="nl-NL"/>
        </w:rPr>
        <w:t xml:space="preserve"> </w:t>
      </w:r>
      <w:r>
        <w:rPr>
          <w:rFonts w:ascii="Lucida Sans" w:hAnsi="Lucida Sans"/>
          <w:sz w:val="18"/>
          <w:szCs w:val="18"/>
          <w:lang w:val="nl-NL" w:eastAsia="nl-NL"/>
        </w:rPr>
        <w:t>Farys</w:t>
      </w:r>
      <w:r w:rsidR="00F6339D" w:rsidRPr="009E33AC">
        <w:rPr>
          <w:rFonts w:ascii="Lucida Sans" w:hAnsi="Lucida Sans"/>
          <w:sz w:val="18"/>
          <w:szCs w:val="18"/>
          <w:lang w:val="nl-NL" w:eastAsia="nl-NL"/>
        </w:rPr>
        <w:t xml:space="preserve"> </w:t>
      </w:r>
      <w:r w:rsidR="000B52D1" w:rsidRPr="009E33AC">
        <w:rPr>
          <w:rFonts w:ascii="Lucida Sans" w:hAnsi="Lucida Sans"/>
          <w:sz w:val="18"/>
          <w:szCs w:val="18"/>
          <w:lang w:val="nl-NL" w:eastAsia="nl-NL"/>
        </w:rPr>
        <w:t xml:space="preserve">is niet gehouden toezicht uit te oefenen op de vestiairekastjes en de groepskleedkamers. Het is dan ook sterk aanbevolen waardevolle voorwerpen thuis </w:t>
      </w:r>
      <w:r w:rsidR="007761E7" w:rsidRPr="009E33AC">
        <w:rPr>
          <w:rFonts w:ascii="Lucida Sans" w:hAnsi="Lucida Sans"/>
          <w:sz w:val="18"/>
          <w:szCs w:val="18"/>
          <w:lang w:val="nl-NL" w:eastAsia="nl-NL"/>
        </w:rPr>
        <w:t>te laten.</w:t>
      </w:r>
    </w:p>
    <w:p w14:paraId="27DABEF5" w14:textId="77777777" w:rsidR="002F02E0" w:rsidRPr="009E33AC" w:rsidRDefault="002F02E0" w:rsidP="009E33AC">
      <w:pPr>
        <w:tabs>
          <w:tab w:val="num" w:pos="0"/>
        </w:tabs>
        <w:spacing w:after="240"/>
        <w:ind w:left="0"/>
        <w:jc w:val="both"/>
        <w:rPr>
          <w:rFonts w:ascii="Lucida Sans" w:hAnsi="Lucida Sans"/>
          <w:b/>
          <w:sz w:val="18"/>
          <w:szCs w:val="18"/>
        </w:rPr>
      </w:pPr>
      <w:r w:rsidRPr="009E33AC">
        <w:rPr>
          <w:rFonts w:ascii="Lucida Sans" w:hAnsi="Lucida Sans"/>
          <w:b/>
          <w:sz w:val="18"/>
          <w:szCs w:val="18"/>
        </w:rPr>
        <w:t>Voorafgaandelijk aan het baden</w:t>
      </w:r>
    </w:p>
    <w:p w14:paraId="0DDC89E2" w14:textId="77777777" w:rsidR="00E106C7" w:rsidRPr="009E33AC" w:rsidRDefault="00847FA7"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Elke</w:t>
      </w:r>
      <w:r w:rsidR="002F02E0" w:rsidRPr="009E33AC">
        <w:rPr>
          <w:rFonts w:ascii="Lucida Sans" w:hAnsi="Lucida Sans"/>
          <w:sz w:val="18"/>
          <w:szCs w:val="18"/>
          <w:lang w:val="nl-NL" w:eastAsia="nl-NL"/>
        </w:rPr>
        <w:t xml:space="preserve"> bader </w:t>
      </w:r>
      <w:r w:rsidR="0004001B" w:rsidRPr="009E33AC">
        <w:rPr>
          <w:rFonts w:ascii="Lucida Sans" w:hAnsi="Lucida Sans"/>
          <w:sz w:val="18"/>
          <w:szCs w:val="18"/>
          <w:lang w:val="nl-NL" w:eastAsia="nl-NL"/>
        </w:rPr>
        <w:t xml:space="preserve">moet </w:t>
      </w:r>
      <w:r w:rsidR="002F02E0" w:rsidRPr="009E33AC">
        <w:rPr>
          <w:rFonts w:ascii="Lucida Sans" w:hAnsi="Lucida Sans"/>
          <w:sz w:val="18"/>
          <w:szCs w:val="18"/>
          <w:lang w:val="nl-NL" w:eastAsia="nl-NL"/>
        </w:rPr>
        <w:t xml:space="preserve">alvorens </w:t>
      </w:r>
      <w:r w:rsidR="00E106C7" w:rsidRPr="009E33AC">
        <w:rPr>
          <w:rFonts w:ascii="Lucida Sans" w:hAnsi="Lucida Sans"/>
          <w:sz w:val="18"/>
          <w:szCs w:val="18"/>
          <w:lang w:val="nl-NL" w:eastAsia="nl-NL"/>
        </w:rPr>
        <w:t>de zwemhal te betreden:</w:t>
      </w:r>
    </w:p>
    <w:p w14:paraId="60A26483" w14:textId="77777777" w:rsidR="00E106C7" w:rsidRPr="009E33AC" w:rsidRDefault="002F02E0"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naar het</w:t>
      </w:r>
      <w:r w:rsidR="00E106C7" w:rsidRPr="009E33AC">
        <w:rPr>
          <w:rFonts w:ascii="Lucida Sans" w:hAnsi="Lucida Sans"/>
          <w:sz w:val="18"/>
          <w:szCs w:val="18"/>
        </w:rPr>
        <w:t xml:space="preserve"> toilet gaan</w:t>
      </w:r>
    </w:p>
    <w:p w14:paraId="50F6E562" w14:textId="77777777" w:rsidR="00E106C7" w:rsidRPr="009E33AC" w:rsidRDefault="002F02E0"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een stortbad nemen</w:t>
      </w:r>
    </w:p>
    <w:p w14:paraId="2ACABABE" w14:textId="77777777" w:rsidR="00CC09AF" w:rsidRPr="009E33AC" w:rsidRDefault="002F02E0" w:rsidP="009E33AC">
      <w:pPr>
        <w:numPr>
          <w:ilvl w:val="0"/>
          <w:numId w:val="17"/>
        </w:numPr>
        <w:tabs>
          <w:tab w:val="clear" w:pos="1080"/>
          <w:tab w:val="num" w:pos="284"/>
        </w:tabs>
        <w:spacing w:after="240"/>
        <w:ind w:left="0" w:firstLine="0"/>
        <w:jc w:val="both"/>
        <w:rPr>
          <w:rFonts w:ascii="Lucida Sans" w:hAnsi="Lucida Sans"/>
          <w:sz w:val="18"/>
          <w:szCs w:val="18"/>
          <w:lang w:val="nl-NL" w:eastAsia="nl-NL"/>
        </w:rPr>
      </w:pPr>
      <w:r w:rsidRPr="009E33AC">
        <w:rPr>
          <w:rFonts w:ascii="Lucida Sans" w:hAnsi="Lucida Sans"/>
          <w:sz w:val="18"/>
          <w:szCs w:val="18"/>
        </w:rPr>
        <w:t>gebruik maken van de voetsproeiers</w:t>
      </w:r>
      <w:r w:rsidR="0004001B" w:rsidRPr="009E33AC">
        <w:rPr>
          <w:rFonts w:ascii="Lucida Sans" w:hAnsi="Lucida Sans"/>
          <w:sz w:val="18"/>
          <w:szCs w:val="18"/>
        </w:rPr>
        <w:t xml:space="preserve"> of </w:t>
      </w:r>
      <w:r w:rsidRPr="009E33AC">
        <w:rPr>
          <w:rFonts w:ascii="Lucida Sans" w:hAnsi="Lucida Sans"/>
          <w:sz w:val="18"/>
          <w:szCs w:val="18"/>
        </w:rPr>
        <w:t>voetwaadbak.</w:t>
      </w:r>
    </w:p>
    <w:p w14:paraId="3E6AD235" w14:textId="77777777" w:rsidR="00847FA7" w:rsidRPr="009E33AC" w:rsidRDefault="00847FA7" w:rsidP="009E33AC">
      <w:pPr>
        <w:tabs>
          <w:tab w:val="num" w:pos="0"/>
        </w:tabs>
        <w:spacing w:after="240"/>
        <w:ind w:left="0"/>
        <w:jc w:val="both"/>
        <w:rPr>
          <w:rFonts w:ascii="Lucida Sans" w:hAnsi="Lucida Sans"/>
          <w:b/>
          <w:sz w:val="18"/>
          <w:szCs w:val="18"/>
        </w:rPr>
      </w:pPr>
      <w:r w:rsidRPr="009E33AC">
        <w:rPr>
          <w:rFonts w:ascii="Lucida Sans" w:hAnsi="Lucida Sans"/>
          <w:b/>
          <w:sz w:val="18"/>
          <w:szCs w:val="18"/>
        </w:rPr>
        <w:t xml:space="preserve">Verblijf </w:t>
      </w:r>
    </w:p>
    <w:p w14:paraId="230F0429" w14:textId="77777777" w:rsidR="003F603F" w:rsidRPr="009E33AC" w:rsidRDefault="0064796D"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Kinderen van minder dan </w:t>
      </w:r>
      <w:r w:rsidR="006821D6" w:rsidRPr="009E33AC">
        <w:rPr>
          <w:rFonts w:ascii="Lucida Sans" w:hAnsi="Lucida Sans"/>
          <w:sz w:val="18"/>
          <w:szCs w:val="18"/>
          <w:lang w:val="nl-NL" w:eastAsia="nl-NL"/>
        </w:rPr>
        <w:t>acht</w:t>
      </w:r>
      <w:r w:rsidRPr="009E33AC">
        <w:rPr>
          <w:rFonts w:ascii="Lucida Sans" w:hAnsi="Lucida Sans"/>
          <w:sz w:val="18"/>
          <w:szCs w:val="18"/>
          <w:lang w:val="nl-NL" w:eastAsia="nl-NL"/>
        </w:rPr>
        <w:t xml:space="preserve"> jaar moeten steeds vergezeld zijn van e</w:t>
      </w:r>
      <w:r w:rsidR="0006038B" w:rsidRPr="009E33AC">
        <w:rPr>
          <w:rFonts w:ascii="Lucida Sans" w:hAnsi="Lucida Sans"/>
          <w:sz w:val="18"/>
          <w:szCs w:val="18"/>
          <w:lang w:val="nl-NL" w:eastAsia="nl-NL"/>
        </w:rPr>
        <w:t xml:space="preserve">en toezichthoudende volwassene, die voortdurend toezicht moet houden. </w:t>
      </w:r>
      <w:r w:rsidR="003F603F" w:rsidRPr="009E33AC">
        <w:rPr>
          <w:rFonts w:ascii="Lucida Sans" w:hAnsi="Lucida Sans"/>
          <w:sz w:val="18"/>
          <w:szCs w:val="18"/>
          <w:lang w:val="nl-NL" w:eastAsia="nl-NL"/>
        </w:rPr>
        <w:t>Het plonsbad is uitsluitend toegankelijk voor peuters onder begeleiding van een meerderjarige persoon.</w:t>
      </w:r>
    </w:p>
    <w:p w14:paraId="121F689F" w14:textId="77777777" w:rsidR="00847FA7" w:rsidRPr="009E33AC" w:rsidRDefault="004A559C"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Iedere bader</w:t>
      </w:r>
      <w:r w:rsidR="00847FA7" w:rsidRPr="009E33AC">
        <w:rPr>
          <w:rFonts w:ascii="Lucida Sans" w:hAnsi="Lucida Sans"/>
          <w:sz w:val="18"/>
          <w:szCs w:val="18"/>
          <w:lang w:val="nl-NL" w:eastAsia="nl-NL"/>
        </w:rPr>
        <w:t xml:space="preserve"> gedraagt zich op een wijze dat de veiligheid, de orde, de zedelijkheid en de hygiëne wordt bevorderd.</w:t>
      </w:r>
      <w:r w:rsidR="00AF04AA" w:rsidRPr="009E33AC">
        <w:rPr>
          <w:rFonts w:ascii="Lucida Sans" w:hAnsi="Lucida Sans"/>
          <w:sz w:val="18"/>
          <w:szCs w:val="18"/>
          <w:lang w:val="nl-NL" w:eastAsia="nl-NL"/>
        </w:rPr>
        <w:t xml:space="preserve"> </w:t>
      </w:r>
      <w:r w:rsidR="009B533E" w:rsidRPr="009E33AC">
        <w:rPr>
          <w:rFonts w:ascii="Lucida Sans" w:hAnsi="Lucida Sans"/>
          <w:sz w:val="18"/>
          <w:szCs w:val="18"/>
          <w:lang w:val="nl-NL" w:eastAsia="nl-NL"/>
        </w:rPr>
        <w:t xml:space="preserve">Terzake moeten onder meer volgende </w:t>
      </w:r>
      <w:r w:rsidR="0004001B" w:rsidRPr="009E33AC">
        <w:rPr>
          <w:rFonts w:ascii="Lucida Sans" w:hAnsi="Lucida Sans"/>
          <w:sz w:val="18"/>
          <w:szCs w:val="18"/>
          <w:lang w:val="nl-NL" w:eastAsia="nl-NL"/>
        </w:rPr>
        <w:t xml:space="preserve">verplichtingen </w:t>
      </w:r>
      <w:r w:rsidR="009B533E" w:rsidRPr="009E33AC">
        <w:rPr>
          <w:rFonts w:ascii="Lucida Sans" w:hAnsi="Lucida Sans"/>
          <w:sz w:val="18"/>
          <w:szCs w:val="18"/>
          <w:lang w:val="nl-NL" w:eastAsia="nl-NL"/>
        </w:rPr>
        <w:t>gerespecteerd worden:</w:t>
      </w:r>
    </w:p>
    <w:p w14:paraId="59FD596D" w14:textId="77777777" w:rsidR="00780543" w:rsidRPr="009E33AC" w:rsidRDefault="00780543"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Algemeen:</w:t>
      </w:r>
    </w:p>
    <w:p w14:paraId="675C973E" w14:textId="77777777" w:rsidR="00780543" w:rsidRPr="009E33AC" w:rsidRDefault="00F85078"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Zingen, roepen en andere luidruchtige verstoring zijn verboden.</w:t>
      </w:r>
    </w:p>
    <w:p w14:paraId="66230DE6" w14:textId="77777777" w:rsidR="003F603F" w:rsidRPr="009E33AC" w:rsidRDefault="00621C81"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Lopen </w:t>
      </w:r>
      <w:r w:rsidR="003F603F" w:rsidRPr="009E33AC">
        <w:rPr>
          <w:rFonts w:ascii="Lucida Sans" w:hAnsi="Lucida Sans"/>
          <w:sz w:val="18"/>
          <w:szCs w:val="18"/>
        </w:rPr>
        <w:t>is verboden.</w:t>
      </w:r>
    </w:p>
    <w:p w14:paraId="69D90B5E" w14:textId="77777777" w:rsidR="00236B57" w:rsidRPr="009E33AC" w:rsidRDefault="00236B57"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nuttigen van voedse</w:t>
      </w:r>
      <w:r w:rsidR="0006038B" w:rsidRPr="009E33AC">
        <w:rPr>
          <w:rFonts w:ascii="Lucida Sans" w:hAnsi="Lucida Sans"/>
          <w:sz w:val="18"/>
          <w:szCs w:val="18"/>
        </w:rPr>
        <w:t>l of dranken is niet toegestaan</w:t>
      </w:r>
      <w:r w:rsidRPr="009E33AC">
        <w:rPr>
          <w:rFonts w:ascii="Lucida Sans" w:hAnsi="Lucida Sans"/>
          <w:sz w:val="18"/>
          <w:szCs w:val="18"/>
        </w:rPr>
        <w:t>.</w:t>
      </w:r>
    </w:p>
    <w:p w14:paraId="4695F4AF" w14:textId="77777777" w:rsidR="00780543" w:rsidRPr="009E33AC" w:rsidRDefault="00780543"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Reddingsattributen mogen enkel aangeraakt </w:t>
      </w:r>
      <w:r w:rsidR="0004001B" w:rsidRPr="009E33AC">
        <w:rPr>
          <w:rFonts w:ascii="Lucida Sans" w:hAnsi="Lucida Sans"/>
          <w:sz w:val="18"/>
          <w:szCs w:val="18"/>
        </w:rPr>
        <w:t xml:space="preserve">en gebruikt </w:t>
      </w:r>
      <w:r w:rsidRPr="009E33AC">
        <w:rPr>
          <w:rFonts w:ascii="Lucida Sans" w:hAnsi="Lucida Sans"/>
          <w:sz w:val="18"/>
          <w:szCs w:val="18"/>
        </w:rPr>
        <w:t>worden bij noodwendigheden.</w:t>
      </w:r>
    </w:p>
    <w:p w14:paraId="01D8A7C2" w14:textId="77777777" w:rsidR="00780543" w:rsidRPr="009E33AC" w:rsidRDefault="00236B57"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Geschoeide personen (behoudens het personeel) mogen de ongeschoeide zone niet betreden.</w:t>
      </w:r>
    </w:p>
    <w:p w14:paraId="6FA86A35" w14:textId="77777777" w:rsidR="003F603F" w:rsidRPr="009E33AC" w:rsidRDefault="00236B57"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Ongeschoeide personen mogen de geschoeide zone niet betreden.</w:t>
      </w:r>
      <w:r w:rsidR="003F603F" w:rsidRPr="009E33AC">
        <w:rPr>
          <w:rFonts w:ascii="Lucida Sans" w:hAnsi="Lucida Sans"/>
          <w:sz w:val="18"/>
          <w:szCs w:val="18"/>
        </w:rPr>
        <w:t xml:space="preserve"> </w:t>
      </w:r>
    </w:p>
    <w:p w14:paraId="2AFF5DF5" w14:textId="77777777" w:rsidR="00236B57" w:rsidRPr="009E33AC" w:rsidRDefault="003F603F"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De dienst- en personeelsruimten mogen niet betreden worden door bezoekers van de inrichting. </w:t>
      </w:r>
    </w:p>
    <w:p w14:paraId="21C43D5F" w14:textId="77777777" w:rsidR="00780543" w:rsidRPr="009E33AC" w:rsidRDefault="00780543"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Zwemlesmateriaal mag alleen gebruikt worden na toelating van de redders.</w:t>
      </w:r>
    </w:p>
    <w:p w14:paraId="0073364A" w14:textId="77777777" w:rsidR="00780543" w:rsidRPr="009E33AC" w:rsidRDefault="00780543"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gebruik van zeep en shampoo is enkel toegelaten in de stortbaden.</w:t>
      </w:r>
    </w:p>
    <w:p w14:paraId="5EF66104" w14:textId="77777777" w:rsidR="00780543" w:rsidRPr="009E33AC" w:rsidRDefault="00780543"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Alle gebruikte materialen dienen na gebruik op de aangeduide plaatsen terug gebracht te worden.</w:t>
      </w:r>
    </w:p>
    <w:p w14:paraId="2CF4AFC5" w14:textId="77777777" w:rsidR="00780543" w:rsidRPr="009E33AC" w:rsidRDefault="00875103"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Stortbaden en voetbaden mogen niet op een onverantwoorde of overbodige wijze gebruikt worden.</w:t>
      </w:r>
    </w:p>
    <w:p w14:paraId="4207EB4A" w14:textId="77777777" w:rsidR="00FA3B7C" w:rsidRPr="009E33AC" w:rsidRDefault="007761E7"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Baders </w:t>
      </w:r>
      <w:r w:rsidR="00FA3B7C" w:rsidRPr="009E33AC">
        <w:rPr>
          <w:rFonts w:ascii="Lucida Sans" w:hAnsi="Lucida Sans"/>
          <w:sz w:val="18"/>
          <w:szCs w:val="18"/>
        </w:rPr>
        <w:t>die geen 25 meter kunnen zwemmen worden niet in het diepe gedeelte toegelaten.</w:t>
      </w:r>
      <w:r w:rsidR="00C17345" w:rsidRPr="009E33AC">
        <w:rPr>
          <w:rFonts w:ascii="Lucida Sans" w:hAnsi="Lucida Sans"/>
          <w:sz w:val="18"/>
          <w:szCs w:val="18"/>
        </w:rPr>
        <w:t xml:space="preserve"> De redders kunnen steeds om een zwemvaardigheidstest verzoeken.</w:t>
      </w:r>
    </w:p>
    <w:p w14:paraId="44DA3DBD" w14:textId="77777777" w:rsidR="00780543" w:rsidRPr="00A9190A" w:rsidRDefault="007C7D65" w:rsidP="00A9190A">
      <w:pPr>
        <w:numPr>
          <w:ilvl w:val="0"/>
          <w:numId w:val="0"/>
        </w:numPr>
        <w:ind w:left="284"/>
        <w:jc w:val="both"/>
        <w:rPr>
          <w:rFonts w:ascii="Lucida Sans" w:hAnsi="Lucida Sans"/>
          <w:sz w:val="18"/>
          <w:szCs w:val="18"/>
        </w:rPr>
      </w:pPr>
      <w:r w:rsidRPr="00A9190A">
        <w:rPr>
          <w:rFonts w:ascii="Lucida Sans" w:hAnsi="Lucida Sans"/>
          <w:sz w:val="18"/>
          <w:szCs w:val="18"/>
        </w:rPr>
        <w:t>Baders dienen g</w:t>
      </w:r>
      <w:r w:rsidR="00872B07" w:rsidRPr="00A9190A">
        <w:rPr>
          <w:rFonts w:ascii="Lucida Sans" w:hAnsi="Lucida Sans"/>
          <w:sz w:val="18"/>
          <w:szCs w:val="18"/>
        </w:rPr>
        <w:t>epaste</w:t>
      </w:r>
      <w:r w:rsidR="00780543" w:rsidRPr="00A9190A">
        <w:rPr>
          <w:rFonts w:ascii="Lucida Sans" w:hAnsi="Lucida Sans"/>
          <w:sz w:val="18"/>
          <w:szCs w:val="18"/>
        </w:rPr>
        <w:t>, deftige, hygiënische</w:t>
      </w:r>
      <w:r w:rsidR="00872B07" w:rsidRPr="00A9190A">
        <w:rPr>
          <w:rFonts w:ascii="Lucida Sans" w:hAnsi="Lucida Sans"/>
          <w:sz w:val="18"/>
          <w:szCs w:val="18"/>
        </w:rPr>
        <w:t xml:space="preserve"> </w:t>
      </w:r>
      <w:r w:rsidR="00281ADB" w:rsidRPr="00A9190A">
        <w:rPr>
          <w:rFonts w:ascii="Lucida Sans" w:hAnsi="Lucida Sans"/>
          <w:sz w:val="18"/>
          <w:szCs w:val="18"/>
        </w:rPr>
        <w:t xml:space="preserve">en veilige </w:t>
      </w:r>
      <w:r w:rsidR="00872B07" w:rsidRPr="00A9190A">
        <w:rPr>
          <w:rFonts w:ascii="Lucida Sans" w:hAnsi="Lucida Sans"/>
          <w:sz w:val="18"/>
          <w:szCs w:val="18"/>
        </w:rPr>
        <w:t xml:space="preserve">zwemkledij </w:t>
      </w:r>
      <w:r w:rsidRPr="00A9190A">
        <w:rPr>
          <w:rFonts w:ascii="Lucida Sans" w:hAnsi="Lucida Sans"/>
          <w:sz w:val="18"/>
          <w:szCs w:val="18"/>
        </w:rPr>
        <w:t xml:space="preserve">te dragen </w:t>
      </w:r>
      <w:r w:rsidR="00872B07" w:rsidRPr="00A9190A">
        <w:rPr>
          <w:rFonts w:ascii="Lucida Sans" w:hAnsi="Lucida Sans"/>
          <w:sz w:val="18"/>
          <w:szCs w:val="18"/>
        </w:rPr>
        <w:t xml:space="preserve">die </w:t>
      </w:r>
      <w:r w:rsidR="00847FA7" w:rsidRPr="00A9190A">
        <w:rPr>
          <w:rFonts w:ascii="Lucida Sans" w:hAnsi="Lucida Sans"/>
          <w:sz w:val="18"/>
          <w:szCs w:val="18"/>
        </w:rPr>
        <w:t xml:space="preserve">aangepast </w:t>
      </w:r>
      <w:r w:rsidR="00872B07" w:rsidRPr="00A9190A">
        <w:rPr>
          <w:rFonts w:ascii="Lucida Sans" w:hAnsi="Lucida Sans"/>
          <w:sz w:val="18"/>
          <w:szCs w:val="18"/>
        </w:rPr>
        <w:t>is</w:t>
      </w:r>
      <w:r w:rsidR="00847FA7" w:rsidRPr="00A9190A">
        <w:rPr>
          <w:rFonts w:ascii="Lucida Sans" w:hAnsi="Lucida Sans"/>
          <w:sz w:val="18"/>
          <w:szCs w:val="18"/>
        </w:rPr>
        <w:t xml:space="preserve"> aan de goede zeden</w:t>
      </w:r>
      <w:r w:rsidR="00872B07" w:rsidRPr="00A9190A">
        <w:rPr>
          <w:rFonts w:ascii="Lucida Sans" w:hAnsi="Lucida Sans"/>
          <w:sz w:val="18"/>
          <w:szCs w:val="18"/>
        </w:rPr>
        <w:t xml:space="preserve">. </w:t>
      </w:r>
      <w:r w:rsidR="00A9190A" w:rsidRPr="004426D7">
        <w:rPr>
          <w:rFonts w:ascii="Lucida Sans" w:eastAsia="Calibri" w:hAnsi="Lucida Sans"/>
          <w:kern w:val="2"/>
          <w:sz w:val="18"/>
          <w:szCs w:val="18"/>
          <w:lang w:val="nl-BE"/>
        </w:rPr>
        <w:t xml:space="preserve">Daarom zijn losse shorts, ondergoed, lange broeken, </w:t>
      </w:r>
      <w:proofErr w:type="spellStart"/>
      <w:r w:rsidR="00A9190A" w:rsidRPr="004426D7">
        <w:rPr>
          <w:rFonts w:ascii="Lucida Sans" w:eastAsia="Calibri" w:hAnsi="Lucida Sans"/>
          <w:kern w:val="2"/>
          <w:sz w:val="18"/>
          <w:szCs w:val="18"/>
          <w:lang w:val="nl-BE"/>
        </w:rPr>
        <w:t>t-shirts</w:t>
      </w:r>
      <w:proofErr w:type="spellEnd"/>
      <w:r w:rsidR="00A9190A" w:rsidRPr="004426D7">
        <w:rPr>
          <w:rFonts w:ascii="Lucida Sans" w:eastAsia="Calibri" w:hAnsi="Lucida Sans"/>
          <w:kern w:val="2"/>
          <w:sz w:val="18"/>
          <w:szCs w:val="18"/>
          <w:lang w:val="nl-BE"/>
        </w:rPr>
        <w:t xml:space="preserve">, hemden, een string en losse hoofddeksels andere dan een badmuts niet toegelaten. Enkel zwemkledij in badstof is toegestaan. </w:t>
      </w:r>
      <w:r w:rsidR="0055252A" w:rsidRPr="004426D7">
        <w:rPr>
          <w:rFonts w:ascii="Lucida Sans" w:hAnsi="Lucida Sans"/>
          <w:sz w:val="18"/>
          <w:szCs w:val="18"/>
        </w:rPr>
        <w:t>Z</w:t>
      </w:r>
      <w:r w:rsidR="0055252A" w:rsidRPr="00A9190A">
        <w:rPr>
          <w:rFonts w:ascii="Lucida Sans" w:hAnsi="Lucida Sans"/>
          <w:sz w:val="18"/>
          <w:szCs w:val="18"/>
        </w:rPr>
        <w:t xml:space="preserve">wemkledij is alleen toegelaten in de ongeschoeide zone. </w:t>
      </w:r>
      <w:r w:rsidR="009B533E" w:rsidRPr="00A9190A">
        <w:rPr>
          <w:rFonts w:ascii="Lucida Sans" w:hAnsi="Lucida Sans"/>
          <w:sz w:val="18"/>
          <w:szCs w:val="18"/>
        </w:rPr>
        <w:t xml:space="preserve">Zwemmen met niet aangepaste </w:t>
      </w:r>
      <w:r w:rsidR="009B533E" w:rsidRPr="00A9190A">
        <w:rPr>
          <w:rFonts w:ascii="Lucida Sans" w:hAnsi="Lucida Sans"/>
          <w:sz w:val="18"/>
          <w:szCs w:val="18"/>
        </w:rPr>
        <w:lastRenderedPageBreak/>
        <w:t>zwemkledij is slechts mogelijk na voorafgaande toestemming van de redder</w:t>
      </w:r>
      <w:r w:rsidR="00914B08" w:rsidRPr="00A9190A">
        <w:rPr>
          <w:rFonts w:ascii="Lucida Sans" w:hAnsi="Lucida Sans"/>
          <w:sz w:val="18"/>
          <w:szCs w:val="18"/>
        </w:rPr>
        <w:t xml:space="preserve"> (bijvoorbeeld bij reddend zwemmen)</w:t>
      </w:r>
      <w:r w:rsidR="009B533E" w:rsidRPr="00A9190A">
        <w:rPr>
          <w:rFonts w:ascii="Lucida Sans" w:hAnsi="Lucida Sans"/>
          <w:sz w:val="18"/>
          <w:szCs w:val="18"/>
        </w:rPr>
        <w:t xml:space="preserve">. </w:t>
      </w:r>
    </w:p>
    <w:p w14:paraId="037F5CEC" w14:textId="77777777" w:rsidR="00F92F73" w:rsidRPr="009E33AC" w:rsidRDefault="00F92F73" w:rsidP="00F92F73">
      <w:pPr>
        <w:numPr>
          <w:ilvl w:val="0"/>
          <w:numId w:val="0"/>
        </w:numPr>
        <w:ind w:left="284"/>
        <w:jc w:val="both"/>
        <w:rPr>
          <w:rFonts w:ascii="Lucida Sans" w:hAnsi="Lucida Sans"/>
          <w:sz w:val="18"/>
          <w:szCs w:val="18"/>
        </w:rPr>
      </w:pPr>
    </w:p>
    <w:p w14:paraId="481C745E" w14:textId="77777777" w:rsidR="00C17345" w:rsidRPr="009E33AC" w:rsidRDefault="00C17345"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dragen van halskettingen of andere vreemde voorwerpen tijdens het baden is niet toegestaan. Het armbandje van de vestiaire dient goed gesloten te zijn. Het sleuteltje dient beschermd te zijn door het hoesje.</w:t>
      </w:r>
    </w:p>
    <w:p w14:paraId="06A9218E" w14:textId="77777777" w:rsidR="009B533E" w:rsidRPr="009E33AC" w:rsidRDefault="009B533E"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zwemwater mag niet vervuild worden. Zo mag niets uitgewrongen worden in het bad (bijvoorbeeld badmuts, kledij,…)</w:t>
      </w:r>
      <w:r w:rsidR="003F603F" w:rsidRPr="009E33AC">
        <w:rPr>
          <w:rFonts w:ascii="Lucida Sans" w:hAnsi="Lucida Sans"/>
          <w:sz w:val="18"/>
          <w:szCs w:val="18"/>
        </w:rPr>
        <w:t xml:space="preserve"> en mogen geen voorwerpen in het water gegooid worden. Windels en pleisters horen niet thuis in het bad. </w:t>
      </w:r>
    </w:p>
    <w:p w14:paraId="2178EB2D" w14:textId="77777777" w:rsidR="009B533E" w:rsidRPr="009E33AC" w:rsidRDefault="009B533E"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Andere baders mogen niet lastig gevallen worden of gehinderd worden.</w:t>
      </w:r>
    </w:p>
    <w:p w14:paraId="36E2E5BB" w14:textId="77777777" w:rsidR="009B533E" w:rsidRPr="009E33AC" w:rsidRDefault="009B533E"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Onveilige spelletjes</w:t>
      </w:r>
      <w:r w:rsidR="00780543" w:rsidRPr="009E33AC">
        <w:rPr>
          <w:rFonts w:ascii="Lucida Sans" w:hAnsi="Lucida Sans"/>
          <w:sz w:val="18"/>
          <w:szCs w:val="18"/>
        </w:rPr>
        <w:t xml:space="preserve"> en gewaagde oefeningen</w:t>
      </w:r>
      <w:r w:rsidRPr="009E33AC">
        <w:rPr>
          <w:rFonts w:ascii="Lucida Sans" w:hAnsi="Lucida Sans"/>
          <w:sz w:val="18"/>
          <w:szCs w:val="18"/>
        </w:rPr>
        <w:t xml:space="preserve"> horen niet thuis in het bad (bijvoorbeeld elkaar onder </w:t>
      </w:r>
      <w:r w:rsidR="00D35EC1" w:rsidRPr="009E33AC">
        <w:rPr>
          <w:rFonts w:ascii="Lucida Sans" w:hAnsi="Lucida Sans"/>
          <w:sz w:val="18"/>
          <w:szCs w:val="18"/>
        </w:rPr>
        <w:t xml:space="preserve">water </w:t>
      </w:r>
      <w:r w:rsidRPr="009E33AC">
        <w:rPr>
          <w:rFonts w:ascii="Lucida Sans" w:hAnsi="Lucida Sans"/>
          <w:sz w:val="18"/>
          <w:szCs w:val="18"/>
        </w:rPr>
        <w:t>duwen).</w:t>
      </w:r>
    </w:p>
    <w:p w14:paraId="3993FC3E" w14:textId="77777777" w:rsidR="00281ADB" w:rsidRPr="009E33AC" w:rsidRDefault="00012DBF"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al of niet toelaten van ballen, zwemhulpmiddelen zoals zwembanden, zwemgordels en zwemvleugeltjes, autobanden, duikbrillen, zwemvliezen</w:t>
      </w:r>
      <w:r w:rsidR="0001378C" w:rsidRPr="009E33AC">
        <w:rPr>
          <w:rFonts w:ascii="Lucida Sans" w:hAnsi="Lucida Sans"/>
          <w:sz w:val="18"/>
          <w:szCs w:val="18"/>
        </w:rPr>
        <w:t>,</w:t>
      </w:r>
      <w:r w:rsidRPr="009E33AC">
        <w:rPr>
          <w:rFonts w:ascii="Lucida Sans" w:hAnsi="Lucida Sans"/>
          <w:sz w:val="18"/>
          <w:szCs w:val="18"/>
        </w:rPr>
        <w:t xml:space="preserve"> zwemspeelgoed</w:t>
      </w:r>
      <w:r w:rsidR="0001378C" w:rsidRPr="009E33AC">
        <w:rPr>
          <w:rFonts w:ascii="Lucida Sans" w:hAnsi="Lucida Sans"/>
          <w:sz w:val="18"/>
          <w:szCs w:val="18"/>
        </w:rPr>
        <w:t>, etc.</w:t>
      </w:r>
      <w:r w:rsidRPr="009E33AC">
        <w:rPr>
          <w:rFonts w:ascii="Lucida Sans" w:hAnsi="Lucida Sans"/>
          <w:sz w:val="18"/>
          <w:szCs w:val="18"/>
        </w:rPr>
        <w:t xml:space="preserve"> wordt bepaald door de redders in functie van de veiligheid en de goede orde. De redders beslisse</w:t>
      </w:r>
      <w:r w:rsidR="00C17345" w:rsidRPr="009E33AC">
        <w:rPr>
          <w:rFonts w:ascii="Lucida Sans" w:hAnsi="Lucida Sans"/>
          <w:sz w:val="18"/>
          <w:szCs w:val="18"/>
        </w:rPr>
        <w:t>n</w:t>
      </w:r>
      <w:r w:rsidRPr="009E33AC">
        <w:rPr>
          <w:rFonts w:ascii="Lucida Sans" w:hAnsi="Lucida Sans"/>
          <w:sz w:val="18"/>
          <w:szCs w:val="18"/>
        </w:rPr>
        <w:t xml:space="preserve"> autonoom.</w:t>
      </w:r>
    </w:p>
    <w:p w14:paraId="7D40B109" w14:textId="77777777" w:rsidR="00124705" w:rsidRPr="009E33AC" w:rsidRDefault="00124705"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Bij </w:t>
      </w:r>
      <w:r w:rsidR="0046010B" w:rsidRPr="009E33AC">
        <w:rPr>
          <w:rFonts w:ascii="Lucida Sans" w:hAnsi="Lucida Sans"/>
          <w:sz w:val="18"/>
          <w:szCs w:val="18"/>
        </w:rPr>
        <w:t xml:space="preserve">springen of duiken, al dan niet van de </w:t>
      </w:r>
      <w:r w:rsidR="0060531C" w:rsidRPr="009E33AC">
        <w:rPr>
          <w:rFonts w:ascii="Lucida Sans" w:hAnsi="Lucida Sans"/>
          <w:sz w:val="18"/>
          <w:szCs w:val="18"/>
        </w:rPr>
        <w:t>springtoren</w:t>
      </w:r>
      <w:r w:rsidR="0046010B" w:rsidRPr="009E33AC">
        <w:rPr>
          <w:rFonts w:ascii="Lucida Sans" w:hAnsi="Lucida Sans"/>
          <w:sz w:val="18"/>
          <w:szCs w:val="18"/>
        </w:rPr>
        <w:t>,</w:t>
      </w:r>
      <w:r w:rsidRPr="009E33AC">
        <w:rPr>
          <w:rFonts w:ascii="Lucida Sans" w:hAnsi="Lucida Sans"/>
          <w:sz w:val="18"/>
          <w:szCs w:val="18"/>
        </w:rPr>
        <w:t xml:space="preserve"> moet men er zich van vergewist hebben dat zich geen enkele bader i</w:t>
      </w:r>
      <w:r w:rsidR="0006038B" w:rsidRPr="009E33AC">
        <w:rPr>
          <w:rFonts w:ascii="Lucida Sans" w:hAnsi="Lucida Sans"/>
          <w:sz w:val="18"/>
          <w:szCs w:val="18"/>
        </w:rPr>
        <w:t>n de omgeving van de springtoren</w:t>
      </w:r>
      <w:r w:rsidRPr="009E33AC">
        <w:rPr>
          <w:rFonts w:ascii="Lucida Sans" w:hAnsi="Lucida Sans"/>
          <w:sz w:val="18"/>
          <w:szCs w:val="18"/>
        </w:rPr>
        <w:t xml:space="preserve"> bevindt.</w:t>
      </w:r>
      <w:r w:rsidR="003F603F" w:rsidRPr="009E33AC">
        <w:rPr>
          <w:rFonts w:ascii="Lucida Sans" w:hAnsi="Lucida Sans"/>
          <w:sz w:val="18"/>
          <w:szCs w:val="18"/>
        </w:rPr>
        <w:t xml:space="preserve"> Duiken in </w:t>
      </w:r>
      <w:r w:rsidR="0055252A" w:rsidRPr="009E33AC">
        <w:rPr>
          <w:rFonts w:ascii="Lucida Sans" w:hAnsi="Lucida Sans"/>
          <w:sz w:val="18"/>
          <w:szCs w:val="18"/>
        </w:rPr>
        <w:t>ondiep water</w:t>
      </w:r>
      <w:r w:rsidR="003F603F" w:rsidRPr="009E33AC">
        <w:rPr>
          <w:rFonts w:ascii="Lucida Sans" w:hAnsi="Lucida Sans"/>
          <w:sz w:val="18"/>
          <w:szCs w:val="18"/>
        </w:rPr>
        <w:t xml:space="preserve"> is verboden.</w:t>
      </w:r>
    </w:p>
    <w:p w14:paraId="35D4904B" w14:textId="77777777" w:rsidR="0006038B" w:rsidRPr="009E33AC" w:rsidRDefault="0006038B"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op de één of andere wijze beoefenen van de duiksport is niet toegestaan. Het beoefenen van de duiksport is enkel toegestaan in groep tijdens eventueel voorziene uren op het gebruiksrooster en na het afsluiten van een over</w:t>
      </w:r>
      <w:r w:rsidR="009F4672">
        <w:rPr>
          <w:rFonts w:ascii="Lucida Sans" w:hAnsi="Lucida Sans"/>
          <w:sz w:val="18"/>
          <w:szCs w:val="18"/>
        </w:rPr>
        <w:t>een</w:t>
      </w:r>
      <w:r w:rsidRPr="009E33AC">
        <w:rPr>
          <w:rFonts w:ascii="Lucida Sans" w:hAnsi="Lucida Sans"/>
          <w:sz w:val="18"/>
          <w:szCs w:val="18"/>
        </w:rPr>
        <w:t xml:space="preserve">komst met </w:t>
      </w:r>
      <w:r w:rsidR="003E21B3">
        <w:rPr>
          <w:rFonts w:ascii="Lucida Sans" w:hAnsi="Lucida Sans"/>
          <w:sz w:val="18"/>
          <w:szCs w:val="18"/>
        </w:rPr>
        <w:t>Farys</w:t>
      </w:r>
      <w:r w:rsidRPr="009E33AC">
        <w:rPr>
          <w:rFonts w:ascii="Lucida Sans" w:hAnsi="Lucida Sans"/>
          <w:sz w:val="18"/>
          <w:szCs w:val="18"/>
        </w:rPr>
        <w:t>.</w:t>
      </w:r>
    </w:p>
    <w:p w14:paraId="36B067FC" w14:textId="77777777" w:rsidR="000B52D1" w:rsidRPr="009E33AC" w:rsidRDefault="000B52D1"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Wanneer geen redder aanwezig is, mag niet gebaad worden.</w:t>
      </w:r>
    </w:p>
    <w:p w14:paraId="2892071D" w14:textId="77777777" w:rsidR="003F603F" w:rsidRPr="009E33AC" w:rsidRDefault="003F603F"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plonsbad kan worden afgesloten door de redders.</w:t>
      </w:r>
    </w:p>
    <w:p w14:paraId="0527B1D7" w14:textId="77777777" w:rsidR="002F0E8C" w:rsidRPr="009E33AC" w:rsidRDefault="002F0E8C"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Tijdens het schoolzwemmen blijven de leerlingen onder toezicht van de leerkrachten. De leerkracht wordt aangeduid als toezichter in het zwembad. Leerkrachten moeten blootsvoets of met aangepast schoeisels in het zwembad aanwezig zijn. Indien een klas door omstandigheden niet kan komen zwemmen, moet de directie dit minstens één week vooraf laten weten, zodat de uurregeling van het personeel kan aangepast worden. Aan de scholen wordt gevraagd om regelmatig toezicht te houden op wratten, schimmels en andere infecties bij kinderen.</w:t>
      </w:r>
    </w:p>
    <w:p w14:paraId="5EDE3176" w14:textId="77777777" w:rsidR="002F0E8C" w:rsidRPr="009E33AC" w:rsidRDefault="002F0E8C"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De springplank mag enkel ge</w:t>
      </w:r>
      <w:r w:rsidR="00B06CBE">
        <w:rPr>
          <w:rFonts w:ascii="Lucida Sans" w:hAnsi="Lucida Sans"/>
          <w:sz w:val="18"/>
          <w:szCs w:val="18"/>
        </w:rPr>
        <w:t xml:space="preserve">bruikt worden als de redder </w:t>
      </w:r>
      <w:r w:rsidRPr="009E33AC">
        <w:rPr>
          <w:rFonts w:ascii="Lucida Sans" w:hAnsi="Lucida Sans"/>
          <w:sz w:val="18"/>
          <w:szCs w:val="18"/>
        </w:rPr>
        <w:t>hiervoor de toestemming geeft.</w:t>
      </w:r>
    </w:p>
    <w:p w14:paraId="0D1C6A17" w14:textId="77777777" w:rsidR="002F0E8C" w:rsidRPr="009E33AC" w:rsidRDefault="002F0E8C" w:rsidP="009E33AC">
      <w:pPr>
        <w:numPr>
          <w:ilvl w:val="0"/>
          <w:numId w:val="17"/>
        </w:numPr>
        <w:tabs>
          <w:tab w:val="clear" w:pos="1080"/>
          <w:tab w:val="num" w:pos="284"/>
        </w:tabs>
        <w:spacing w:after="240"/>
        <w:ind w:left="284" w:hanging="284"/>
        <w:jc w:val="both"/>
        <w:rPr>
          <w:rFonts w:ascii="Lucida Sans" w:hAnsi="Lucida Sans"/>
          <w:sz w:val="18"/>
          <w:szCs w:val="18"/>
        </w:rPr>
      </w:pPr>
      <w:r w:rsidRPr="009E33AC">
        <w:rPr>
          <w:rFonts w:ascii="Lucida Sans" w:hAnsi="Lucida Sans"/>
          <w:sz w:val="18"/>
          <w:szCs w:val="18"/>
        </w:rPr>
        <w:t xml:space="preserve">Het is verboden met meerdere personen op de </w:t>
      </w:r>
      <w:r w:rsidR="00B97BA3" w:rsidRPr="009E33AC">
        <w:rPr>
          <w:rFonts w:ascii="Lucida Sans" w:hAnsi="Lucida Sans"/>
          <w:sz w:val="18"/>
          <w:szCs w:val="18"/>
        </w:rPr>
        <w:t>spring</w:t>
      </w:r>
      <w:r w:rsidRPr="009E33AC">
        <w:rPr>
          <w:rFonts w:ascii="Lucida Sans" w:hAnsi="Lucida Sans"/>
          <w:sz w:val="18"/>
          <w:szCs w:val="18"/>
        </w:rPr>
        <w:t>plank te staan of gevaarlijke sprongen uit te voeren.</w:t>
      </w:r>
    </w:p>
    <w:p w14:paraId="161EAF41" w14:textId="77777777" w:rsidR="00847FA7" w:rsidRPr="009E33AC" w:rsidRDefault="00780543"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Aangaande de g</w:t>
      </w:r>
      <w:r w:rsidR="00646BBC" w:rsidRPr="009E33AC">
        <w:rPr>
          <w:rFonts w:ascii="Lucida Sans" w:hAnsi="Lucida Sans"/>
          <w:sz w:val="18"/>
          <w:szCs w:val="18"/>
          <w:lang w:val="nl-NL" w:eastAsia="nl-NL"/>
        </w:rPr>
        <w:t>lijbaan</w:t>
      </w:r>
      <w:r w:rsidR="00CB2F37" w:rsidRPr="009E33AC">
        <w:rPr>
          <w:rFonts w:ascii="Lucida Sans" w:hAnsi="Lucida Sans"/>
          <w:sz w:val="18"/>
          <w:szCs w:val="18"/>
          <w:lang w:val="nl-NL" w:eastAsia="nl-NL"/>
        </w:rPr>
        <w:t xml:space="preserve"> en andere waterspeeltuigen</w:t>
      </w:r>
      <w:r w:rsidR="00646BBC" w:rsidRPr="009E33AC">
        <w:rPr>
          <w:rFonts w:ascii="Lucida Sans" w:hAnsi="Lucida Sans"/>
          <w:sz w:val="18"/>
          <w:szCs w:val="18"/>
          <w:lang w:val="nl-NL" w:eastAsia="nl-NL"/>
        </w:rPr>
        <w:t xml:space="preserve">: </w:t>
      </w:r>
    </w:p>
    <w:p w14:paraId="3235FB40" w14:textId="77777777" w:rsidR="00CB2F37" w:rsidRPr="009E33AC" w:rsidRDefault="00CB2F37"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De glijbaan en andere waterspeeltuigen worden op </w:t>
      </w:r>
      <w:r w:rsidR="00486BEC" w:rsidRPr="009E33AC">
        <w:rPr>
          <w:rFonts w:ascii="Lucida Sans" w:hAnsi="Lucida Sans"/>
          <w:sz w:val="18"/>
          <w:szCs w:val="18"/>
        </w:rPr>
        <w:t>de hiervoor geëigende</w:t>
      </w:r>
      <w:r w:rsidRPr="009E33AC">
        <w:rPr>
          <w:rFonts w:ascii="Lucida Sans" w:hAnsi="Lucida Sans"/>
          <w:sz w:val="18"/>
          <w:szCs w:val="18"/>
        </w:rPr>
        <w:t xml:space="preserve"> wijze gebruikt.</w:t>
      </w:r>
    </w:p>
    <w:p w14:paraId="5BF48749" w14:textId="77777777" w:rsidR="00646BBC" w:rsidRPr="009E33AC" w:rsidRDefault="00646BBC"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De glijbaan wordt in gebruik gestel</w:t>
      </w:r>
      <w:r w:rsidR="00F43DA9" w:rsidRPr="009E33AC">
        <w:rPr>
          <w:rFonts w:ascii="Lucida Sans" w:hAnsi="Lucida Sans"/>
          <w:sz w:val="18"/>
          <w:szCs w:val="18"/>
        </w:rPr>
        <w:t>d en afgesloten door de redder.</w:t>
      </w:r>
    </w:p>
    <w:p w14:paraId="4EF6EED5" w14:textId="77777777" w:rsidR="00646BBC" w:rsidRPr="009E33AC" w:rsidRDefault="00646BBC"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Een wachtrij wordt gevormd aan de trap</w:t>
      </w:r>
      <w:r w:rsidR="00F43DA9" w:rsidRPr="009E33AC">
        <w:rPr>
          <w:rFonts w:ascii="Lucida Sans" w:hAnsi="Lucida Sans"/>
          <w:sz w:val="18"/>
          <w:szCs w:val="18"/>
        </w:rPr>
        <w:t>.</w:t>
      </w:r>
      <w:r w:rsidRPr="009E33AC">
        <w:rPr>
          <w:rFonts w:ascii="Lucida Sans" w:hAnsi="Lucida Sans"/>
          <w:sz w:val="18"/>
          <w:szCs w:val="18"/>
        </w:rPr>
        <w:t xml:space="preserve"> Duwen of baldadigheden op de trap zijn verboden.</w:t>
      </w:r>
    </w:p>
    <w:p w14:paraId="7235501F" w14:textId="77777777" w:rsidR="00AD53CF" w:rsidRPr="009E33AC" w:rsidRDefault="00AD53CF"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Het </w:t>
      </w:r>
      <w:r w:rsidR="0001378C" w:rsidRPr="009E33AC">
        <w:rPr>
          <w:rFonts w:ascii="Lucida Sans" w:hAnsi="Lucida Sans"/>
          <w:sz w:val="18"/>
          <w:szCs w:val="18"/>
        </w:rPr>
        <w:t xml:space="preserve">opzettelijk uitspatten </w:t>
      </w:r>
      <w:r w:rsidRPr="009E33AC">
        <w:rPr>
          <w:rFonts w:ascii="Lucida Sans" w:hAnsi="Lucida Sans"/>
          <w:sz w:val="18"/>
          <w:szCs w:val="18"/>
        </w:rPr>
        <w:t>van water is verboden.</w:t>
      </w:r>
    </w:p>
    <w:p w14:paraId="024FA0F0" w14:textId="77777777" w:rsidR="00AD53CF" w:rsidRPr="009E33AC" w:rsidRDefault="00AD53CF"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Rechtopstaand glijden en achteruit glijden zijn verboden. </w:t>
      </w:r>
    </w:p>
    <w:p w14:paraId="43DDCB6A" w14:textId="77777777" w:rsidR="00AD53CF" w:rsidRPr="009E33AC" w:rsidRDefault="00AD53CF"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Indien iemand </w:t>
      </w:r>
      <w:r w:rsidR="00CC6488">
        <w:rPr>
          <w:rFonts w:ascii="Lucida Sans" w:hAnsi="Lucida Sans"/>
          <w:sz w:val="18"/>
          <w:szCs w:val="18"/>
        </w:rPr>
        <w:t xml:space="preserve">zich nog op de glijbaan bevindt, </w:t>
      </w:r>
      <w:r w:rsidRPr="009E33AC">
        <w:rPr>
          <w:rFonts w:ascii="Lucida Sans" w:hAnsi="Lucida Sans"/>
          <w:sz w:val="18"/>
          <w:szCs w:val="18"/>
        </w:rPr>
        <w:t>mag niet vertrokken worden.</w:t>
      </w:r>
    </w:p>
    <w:p w14:paraId="2ED16C24" w14:textId="77777777" w:rsidR="00AD53CF" w:rsidRPr="009E33AC" w:rsidRDefault="00AD53CF"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blokkeren van de goot of terug naar boven lopen is verboden.</w:t>
      </w:r>
    </w:p>
    <w:p w14:paraId="332E6843" w14:textId="77777777" w:rsidR="00AD53CF" w:rsidRPr="009E33AC" w:rsidRDefault="00AD53CF" w:rsidP="009E33AC">
      <w:pPr>
        <w:numPr>
          <w:ilvl w:val="0"/>
          <w:numId w:val="17"/>
        </w:numPr>
        <w:tabs>
          <w:tab w:val="clear" w:pos="1080"/>
          <w:tab w:val="num" w:pos="284"/>
        </w:tabs>
        <w:spacing w:after="240"/>
        <w:ind w:left="284" w:hanging="284"/>
        <w:jc w:val="both"/>
        <w:rPr>
          <w:rFonts w:ascii="Lucida Sans" w:hAnsi="Lucida Sans"/>
          <w:sz w:val="18"/>
          <w:szCs w:val="18"/>
        </w:rPr>
      </w:pPr>
      <w:r w:rsidRPr="009E33AC">
        <w:rPr>
          <w:rFonts w:ascii="Lucida Sans" w:hAnsi="Lucida Sans"/>
          <w:sz w:val="18"/>
          <w:szCs w:val="18"/>
        </w:rPr>
        <w:t>In de baan mogen geen vreemde voorwerpen meegenomen worden. Alle voorwerpen die de baan zouden kunnen beschadigen (bijvoorbe</w:t>
      </w:r>
      <w:r w:rsidR="00D00AEE" w:rsidRPr="009E33AC">
        <w:rPr>
          <w:rFonts w:ascii="Lucida Sans" w:hAnsi="Lucida Sans"/>
          <w:sz w:val="18"/>
          <w:szCs w:val="18"/>
        </w:rPr>
        <w:t>eld ritssluitingen in zwemuitrustingen)</w:t>
      </w:r>
      <w:r w:rsidR="003D4764" w:rsidRPr="009E33AC">
        <w:rPr>
          <w:rFonts w:ascii="Lucida Sans" w:hAnsi="Lucida Sans"/>
          <w:sz w:val="18"/>
          <w:szCs w:val="18"/>
        </w:rPr>
        <w:t xml:space="preserve"> </w:t>
      </w:r>
      <w:r w:rsidRPr="009E33AC">
        <w:rPr>
          <w:rFonts w:ascii="Lucida Sans" w:hAnsi="Lucida Sans"/>
          <w:sz w:val="18"/>
          <w:szCs w:val="18"/>
        </w:rPr>
        <w:t>of de veiligheid van de baders in gevaar zou kunnen brengen</w:t>
      </w:r>
      <w:r w:rsidR="00CC6488">
        <w:rPr>
          <w:rFonts w:ascii="Lucida Sans" w:hAnsi="Lucida Sans"/>
          <w:sz w:val="18"/>
          <w:szCs w:val="18"/>
        </w:rPr>
        <w:t>,</w:t>
      </w:r>
      <w:r w:rsidR="00D00AEE" w:rsidRPr="009E33AC">
        <w:rPr>
          <w:rFonts w:ascii="Lucida Sans" w:hAnsi="Lucida Sans"/>
          <w:sz w:val="18"/>
          <w:szCs w:val="18"/>
        </w:rPr>
        <w:t xml:space="preserve"> zijn </w:t>
      </w:r>
      <w:r w:rsidR="0001378C" w:rsidRPr="009E33AC">
        <w:rPr>
          <w:rFonts w:ascii="Lucida Sans" w:hAnsi="Lucida Sans"/>
          <w:sz w:val="18"/>
          <w:szCs w:val="18"/>
        </w:rPr>
        <w:t xml:space="preserve">eveneens </w:t>
      </w:r>
      <w:r w:rsidR="00D00AEE" w:rsidRPr="009E33AC">
        <w:rPr>
          <w:rFonts w:ascii="Lucida Sans" w:hAnsi="Lucida Sans"/>
          <w:sz w:val="18"/>
          <w:szCs w:val="18"/>
        </w:rPr>
        <w:t>verboden.</w:t>
      </w:r>
    </w:p>
    <w:p w14:paraId="16629B3F" w14:textId="77777777" w:rsidR="000762C2" w:rsidRPr="009E33AC" w:rsidRDefault="00486BEC"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Aangaande</w:t>
      </w:r>
      <w:r w:rsidR="00CB2F37" w:rsidRPr="009E33AC">
        <w:rPr>
          <w:rFonts w:ascii="Lucida Sans" w:hAnsi="Lucida Sans"/>
          <w:sz w:val="18"/>
          <w:szCs w:val="18"/>
          <w:lang w:val="nl-NL" w:eastAsia="nl-NL"/>
        </w:rPr>
        <w:t xml:space="preserve"> </w:t>
      </w:r>
      <w:r w:rsidR="00676019" w:rsidRPr="009E33AC">
        <w:rPr>
          <w:rFonts w:ascii="Lucida Sans" w:hAnsi="Lucida Sans"/>
          <w:sz w:val="18"/>
          <w:szCs w:val="18"/>
          <w:lang w:val="nl-NL" w:eastAsia="nl-NL"/>
        </w:rPr>
        <w:t>de wellness-zone</w:t>
      </w:r>
      <w:r w:rsidR="008E7C6E" w:rsidRPr="009E33AC">
        <w:rPr>
          <w:rFonts w:ascii="Lucida Sans" w:hAnsi="Lucida Sans"/>
          <w:sz w:val="18"/>
          <w:szCs w:val="18"/>
          <w:lang w:val="nl-NL" w:eastAsia="nl-NL"/>
        </w:rPr>
        <w:t>s</w:t>
      </w:r>
      <w:r w:rsidR="00676019" w:rsidRPr="009E33AC">
        <w:rPr>
          <w:rFonts w:ascii="Lucida Sans" w:hAnsi="Lucida Sans"/>
          <w:sz w:val="18"/>
          <w:szCs w:val="18"/>
          <w:lang w:val="nl-NL" w:eastAsia="nl-NL"/>
        </w:rPr>
        <w:t>:</w:t>
      </w:r>
    </w:p>
    <w:p w14:paraId="5FEA8F9C" w14:textId="77777777" w:rsidR="000762C2" w:rsidRPr="009E33AC" w:rsidRDefault="000762C2"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aantal baders in whirlpools</w:t>
      </w:r>
      <w:r w:rsidR="00B97BA3" w:rsidRPr="009E33AC">
        <w:rPr>
          <w:rFonts w:ascii="Lucida Sans" w:hAnsi="Lucida Sans"/>
          <w:sz w:val="18"/>
          <w:szCs w:val="18"/>
        </w:rPr>
        <w:t xml:space="preserve"> </w:t>
      </w:r>
      <w:r w:rsidR="00F82072" w:rsidRPr="009E33AC">
        <w:rPr>
          <w:rFonts w:ascii="Lucida Sans" w:hAnsi="Lucida Sans"/>
          <w:sz w:val="18"/>
          <w:szCs w:val="18"/>
        </w:rPr>
        <w:t>en</w:t>
      </w:r>
      <w:r w:rsidR="00914B08" w:rsidRPr="009E33AC">
        <w:rPr>
          <w:rFonts w:ascii="Lucida Sans" w:hAnsi="Lucida Sans"/>
          <w:sz w:val="18"/>
          <w:szCs w:val="18"/>
        </w:rPr>
        <w:t xml:space="preserve"> stoombaden</w:t>
      </w:r>
      <w:r w:rsidR="00F82072" w:rsidRPr="009E33AC">
        <w:rPr>
          <w:rFonts w:ascii="Lucida Sans" w:hAnsi="Lucida Sans"/>
          <w:sz w:val="18"/>
          <w:szCs w:val="18"/>
        </w:rPr>
        <w:t xml:space="preserve"> </w:t>
      </w:r>
      <w:r w:rsidRPr="009E33AC">
        <w:rPr>
          <w:rFonts w:ascii="Lucida Sans" w:hAnsi="Lucida Sans"/>
          <w:sz w:val="18"/>
          <w:szCs w:val="18"/>
        </w:rPr>
        <w:t xml:space="preserve">is beperkt tot het </w:t>
      </w:r>
      <w:r w:rsidR="0001378C" w:rsidRPr="009E33AC">
        <w:rPr>
          <w:rFonts w:ascii="Lucida Sans" w:hAnsi="Lucida Sans"/>
          <w:sz w:val="18"/>
          <w:szCs w:val="18"/>
        </w:rPr>
        <w:t xml:space="preserve">aangeduide aantal zitplaatsen. </w:t>
      </w:r>
    </w:p>
    <w:p w14:paraId="449437B4" w14:textId="77777777" w:rsidR="00CB2F37" w:rsidRPr="009E33AC" w:rsidRDefault="0055252A"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Personen minder dan 16 jaar mogen whirlpools</w:t>
      </w:r>
      <w:r w:rsidR="00F82072" w:rsidRPr="009E33AC">
        <w:rPr>
          <w:rFonts w:ascii="Lucida Sans" w:hAnsi="Lucida Sans"/>
          <w:sz w:val="18"/>
          <w:szCs w:val="18"/>
        </w:rPr>
        <w:t xml:space="preserve"> en</w:t>
      </w:r>
      <w:r w:rsidR="00914B08" w:rsidRPr="009E33AC">
        <w:rPr>
          <w:rFonts w:ascii="Lucida Sans" w:hAnsi="Lucida Sans"/>
          <w:sz w:val="18"/>
          <w:szCs w:val="18"/>
        </w:rPr>
        <w:t xml:space="preserve"> </w:t>
      </w:r>
      <w:r w:rsidRPr="009E33AC">
        <w:rPr>
          <w:rFonts w:ascii="Lucida Sans" w:hAnsi="Lucida Sans"/>
          <w:sz w:val="18"/>
          <w:szCs w:val="18"/>
        </w:rPr>
        <w:t>stoombaden enkel gebruiken als ze vergezeld zijn van een volwassene.</w:t>
      </w:r>
    </w:p>
    <w:p w14:paraId="0529BAAD" w14:textId="77777777" w:rsidR="000762C2" w:rsidRPr="009E33AC" w:rsidRDefault="000762C2"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Het is verbode</w:t>
      </w:r>
      <w:r w:rsidR="003F603F" w:rsidRPr="009E33AC">
        <w:rPr>
          <w:rFonts w:ascii="Lucida Sans" w:hAnsi="Lucida Sans"/>
          <w:sz w:val="18"/>
          <w:szCs w:val="18"/>
        </w:rPr>
        <w:t>n producten toe te voegen aan whirlpools</w:t>
      </w:r>
      <w:r w:rsidR="00F82072" w:rsidRPr="009E33AC">
        <w:rPr>
          <w:rFonts w:ascii="Lucida Sans" w:hAnsi="Lucida Sans"/>
          <w:sz w:val="18"/>
          <w:szCs w:val="18"/>
        </w:rPr>
        <w:t xml:space="preserve"> en</w:t>
      </w:r>
      <w:r w:rsidR="00914B08" w:rsidRPr="009E33AC">
        <w:rPr>
          <w:rFonts w:ascii="Lucida Sans" w:hAnsi="Lucida Sans"/>
          <w:sz w:val="18"/>
          <w:szCs w:val="18"/>
        </w:rPr>
        <w:t xml:space="preserve"> </w:t>
      </w:r>
      <w:r w:rsidR="003F603F" w:rsidRPr="009E33AC">
        <w:rPr>
          <w:rFonts w:ascii="Lucida Sans" w:hAnsi="Lucida Sans"/>
          <w:sz w:val="18"/>
          <w:szCs w:val="18"/>
        </w:rPr>
        <w:t>massage</w:t>
      </w:r>
      <w:r w:rsidR="00486BEC" w:rsidRPr="009E33AC">
        <w:rPr>
          <w:rFonts w:ascii="Lucida Sans" w:hAnsi="Lucida Sans"/>
          <w:sz w:val="18"/>
          <w:szCs w:val="18"/>
        </w:rPr>
        <w:t>bad</w:t>
      </w:r>
      <w:r w:rsidR="003F603F" w:rsidRPr="009E33AC">
        <w:rPr>
          <w:rFonts w:ascii="Lucida Sans" w:hAnsi="Lucida Sans"/>
          <w:sz w:val="18"/>
          <w:szCs w:val="18"/>
        </w:rPr>
        <w:t>en</w:t>
      </w:r>
      <w:r w:rsidRPr="009E33AC">
        <w:rPr>
          <w:rFonts w:ascii="Lucida Sans" w:hAnsi="Lucida Sans"/>
          <w:sz w:val="18"/>
          <w:szCs w:val="18"/>
        </w:rPr>
        <w:t>.</w:t>
      </w:r>
    </w:p>
    <w:p w14:paraId="2CEB40DC" w14:textId="77777777" w:rsidR="00CB2F37" w:rsidRPr="009E33AC" w:rsidRDefault="00CB2F37"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Voor en na het betreden van het stoombad moet een stortbad genomen worden.</w:t>
      </w:r>
    </w:p>
    <w:p w14:paraId="582412BC" w14:textId="77777777" w:rsidR="00CB2F37" w:rsidRPr="009E33AC" w:rsidRDefault="00CB2F37" w:rsidP="009E33AC">
      <w:pPr>
        <w:numPr>
          <w:ilvl w:val="0"/>
          <w:numId w:val="17"/>
        </w:numPr>
        <w:tabs>
          <w:tab w:val="clear" w:pos="1080"/>
          <w:tab w:val="num" w:pos="284"/>
        </w:tabs>
        <w:spacing w:after="240"/>
        <w:ind w:left="0" w:firstLine="0"/>
        <w:jc w:val="both"/>
        <w:rPr>
          <w:rFonts w:ascii="Lucida Sans" w:hAnsi="Lucida Sans"/>
          <w:sz w:val="18"/>
          <w:szCs w:val="18"/>
        </w:rPr>
      </w:pPr>
      <w:r w:rsidRPr="009E33AC">
        <w:rPr>
          <w:rFonts w:ascii="Lucida Sans" w:hAnsi="Lucida Sans"/>
          <w:sz w:val="18"/>
          <w:szCs w:val="18"/>
        </w:rPr>
        <w:t>Zw</w:t>
      </w:r>
      <w:r w:rsidR="0001378C" w:rsidRPr="009E33AC">
        <w:rPr>
          <w:rFonts w:ascii="Lucida Sans" w:hAnsi="Lucida Sans"/>
          <w:sz w:val="18"/>
          <w:szCs w:val="18"/>
        </w:rPr>
        <w:t xml:space="preserve">emkledij is ook </w:t>
      </w:r>
      <w:r w:rsidR="00676019" w:rsidRPr="009E33AC">
        <w:rPr>
          <w:rFonts w:ascii="Lucida Sans" w:hAnsi="Lucida Sans"/>
          <w:sz w:val="18"/>
          <w:szCs w:val="18"/>
        </w:rPr>
        <w:t>in</w:t>
      </w:r>
      <w:r w:rsidR="00F82072" w:rsidRPr="009E33AC">
        <w:rPr>
          <w:rFonts w:ascii="Lucida Sans" w:hAnsi="Lucida Sans"/>
          <w:sz w:val="18"/>
          <w:szCs w:val="18"/>
        </w:rPr>
        <w:t xml:space="preserve"> whirlpools en stoombaden</w:t>
      </w:r>
      <w:r w:rsidR="0001378C" w:rsidRPr="009E33AC">
        <w:rPr>
          <w:rFonts w:ascii="Lucida Sans" w:hAnsi="Lucida Sans"/>
          <w:sz w:val="18"/>
          <w:szCs w:val="18"/>
        </w:rPr>
        <w:t xml:space="preserve"> </w:t>
      </w:r>
      <w:r w:rsidRPr="009E33AC">
        <w:rPr>
          <w:rFonts w:ascii="Lucida Sans" w:hAnsi="Lucida Sans"/>
          <w:sz w:val="18"/>
          <w:szCs w:val="18"/>
        </w:rPr>
        <w:t>verplicht.</w:t>
      </w:r>
    </w:p>
    <w:p w14:paraId="7AEF95D4" w14:textId="77777777" w:rsidR="00AF04AA" w:rsidRPr="009E33AC" w:rsidRDefault="007C7D65" w:rsidP="009E33AC">
      <w:pPr>
        <w:tabs>
          <w:tab w:val="clear" w:pos="284"/>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Gezondheidsproblemen</w:t>
      </w:r>
    </w:p>
    <w:p w14:paraId="5453D68F" w14:textId="77777777" w:rsidR="007C7D65" w:rsidRPr="009E33AC" w:rsidRDefault="007C7D65"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Een bader met eventuele gezondheidsproblemen (bijvoorbeeld epilepsie</w:t>
      </w:r>
      <w:r w:rsidR="00FA3B7C" w:rsidRPr="009E33AC">
        <w:rPr>
          <w:rFonts w:ascii="Lucida Sans" w:hAnsi="Lucida Sans"/>
          <w:sz w:val="18"/>
          <w:szCs w:val="18"/>
          <w:lang w:val="nl-NL" w:eastAsia="nl-NL"/>
        </w:rPr>
        <w:t>, hartklachten, suikerziekte</w:t>
      </w:r>
      <w:r w:rsidRPr="009E33AC">
        <w:rPr>
          <w:rFonts w:ascii="Lucida Sans" w:hAnsi="Lucida Sans"/>
          <w:sz w:val="18"/>
          <w:szCs w:val="18"/>
          <w:lang w:val="nl-NL" w:eastAsia="nl-NL"/>
        </w:rPr>
        <w:t>) moet daarvan ten minste de redder op de hoogte brengen.</w:t>
      </w:r>
    </w:p>
    <w:p w14:paraId="2F5AFF32" w14:textId="77777777" w:rsidR="00847FA7" w:rsidRPr="009E33AC" w:rsidRDefault="0055252A" w:rsidP="009E33AC">
      <w:pPr>
        <w:tabs>
          <w:tab w:val="num" w:pos="0"/>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 xml:space="preserve">Zwemonderricht </w:t>
      </w:r>
    </w:p>
    <w:p w14:paraId="50FCF36F" w14:textId="77777777" w:rsidR="00F92F73" w:rsidRDefault="002F0E8C" w:rsidP="00F04130">
      <w:pPr>
        <w:numPr>
          <w:ilvl w:val="0"/>
          <w:numId w:val="0"/>
        </w:numPr>
        <w:spacing w:after="240"/>
        <w:jc w:val="both"/>
        <w:rPr>
          <w:rFonts w:ascii="Lucida Sans" w:eastAsia="Calibri" w:hAnsi="Lucida Sans"/>
          <w:bCs/>
          <w:sz w:val="18"/>
          <w:szCs w:val="18"/>
          <w:lang w:val="nl-BE"/>
        </w:rPr>
      </w:pPr>
      <w:r w:rsidRPr="009E33AC">
        <w:rPr>
          <w:rFonts w:ascii="Lucida Sans" w:eastAsia="Calibri" w:hAnsi="Lucida Sans"/>
          <w:bCs/>
          <w:sz w:val="18"/>
          <w:szCs w:val="18"/>
          <w:lang w:val="nl-BE"/>
        </w:rPr>
        <w:t xml:space="preserve">Het geven van zwemlessen is tijdens de publieke uren streng voorbehouden aan het daartoe aangesteld personeel van de </w:t>
      </w:r>
      <w:r w:rsidR="007E76E7" w:rsidRPr="009E33AC">
        <w:rPr>
          <w:rFonts w:ascii="Lucida Sans" w:eastAsia="Calibri" w:hAnsi="Lucida Sans"/>
          <w:bCs/>
          <w:sz w:val="18"/>
          <w:szCs w:val="18"/>
          <w:lang w:val="nl-BE"/>
        </w:rPr>
        <w:t>beheerder</w:t>
      </w:r>
      <w:r w:rsidRPr="009E33AC">
        <w:rPr>
          <w:rFonts w:ascii="Lucida Sans" w:eastAsia="Calibri" w:hAnsi="Lucida Sans"/>
          <w:bCs/>
          <w:sz w:val="18"/>
          <w:szCs w:val="18"/>
          <w:lang w:val="nl-BE"/>
        </w:rPr>
        <w:t xml:space="preserve">. Enkel familieleden tot in de tweede graad </w:t>
      </w:r>
      <w:r w:rsidR="007E76E7" w:rsidRPr="009E33AC">
        <w:rPr>
          <w:rFonts w:ascii="Lucida Sans" w:eastAsia="Calibri" w:hAnsi="Lucida Sans"/>
          <w:bCs/>
          <w:sz w:val="18"/>
          <w:szCs w:val="18"/>
          <w:lang w:val="nl-BE"/>
        </w:rPr>
        <w:t xml:space="preserve">kunnen </w:t>
      </w:r>
      <w:r w:rsidRPr="009E33AC">
        <w:rPr>
          <w:rFonts w:ascii="Lucida Sans" w:eastAsia="Calibri" w:hAnsi="Lucida Sans"/>
          <w:bCs/>
          <w:sz w:val="18"/>
          <w:szCs w:val="18"/>
          <w:lang w:val="nl-BE"/>
        </w:rPr>
        <w:t>zwemles geven. Andere privélessen worden niet toegestaan.</w:t>
      </w:r>
    </w:p>
    <w:p w14:paraId="1313D41A" w14:textId="77777777" w:rsidR="002F0E8C" w:rsidRPr="00F92F73" w:rsidRDefault="00F92F73" w:rsidP="00F92F73">
      <w:pPr>
        <w:numPr>
          <w:ilvl w:val="0"/>
          <w:numId w:val="0"/>
        </w:numPr>
        <w:spacing w:after="120"/>
        <w:jc w:val="both"/>
        <w:rPr>
          <w:rFonts w:ascii="Lucida Sans" w:hAnsi="Lucida Sans"/>
          <w:strike/>
          <w:sz w:val="18"/>
          <w:szCs w:val="18"/>
          <w:lang w:val="nl-NL" w:eastAsia="nl-NL"/>
        </w:rPr>
      </w:pPr>
      <w:r>
        <w:rPr>
          <w:rFonts w:ascii="Lucida Sans" w:eastAsia="Calibri" w:hAnsi="Lucida Sans"/>
          <w:bCs/>
          <w:sz w:val="18"/>
          <w:szCs w:val="18"/>
          <w:lang w:val="nl-BE"/>
        </w:rPr>
        <w:br w:type="page"/>
      </w:r>
    </w:p>
    <w:p w14:paraId="7ABC96B3" w14:textId="77777777" w:rsidR="00F85078" w:rsidRPr="009E33AC" w:rsidRDefault="005E6F12" w:rsidP="009E33AC">
      <w:pPr>
        <w:tabs>
          <w:tab w:val="num" w:pos="0"/>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Gr</w:t>
      </w:r>
      <w:r w:rsidR="00F85078" w:rsidRPr="009E33AC">
        <w:rPr>
          <w:rFonts w:ascii="Lucida Sans" w:hAnsi="Lucida Sans"/>
          <w:b/>
          <w:sz w:val="18"/>
          <w:szCs w:val="18"/>
          <w:lang w:val="nl-NL" w:eastAsia="nl-NL"/>
        </w:rPr>
        <w:t>oepen</w:t>
      </w:r>
    </w:p>
    <w:p w14:paraId="2FEE4624" w14:textId="77777777" w:rsidR="00834D61" w:rsidRDefault="009F3620"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Elke groep</w:t>
      </w:r>
      <w:r w:rsidR="0086352E" w:rsidRPr="009E33AC">
        <w:rPr>
          <w:rFonts w:ascii="Lucida Sans" w:hAnsi="Lucida Sans"/>
          <w:sz w:val="18"/>
          <w:szCs w:val="18"/>
          <w:lang w:val="nl-NL" w:eastAsia="nl-NL"/>
        </w:rPr>
        <w:t xml:space="preserve"> </w:t>
      </w:r>
      <w:r w:rsidRPr="009E33AC">
        <w:rPr>
          <w:rFonts w:ascii="Lucida Sans" w:hAnsi="Lucida Sans"/>
          <w:sz w:val="18"/>
          <w:szCs w:val="18"/>
          <w:lang w:val="nl-NL" w:eastAsia="nl-NL"/>
        </w:rPr>
        <w:t>moet, rekening houdend</w:t>
      </w:r>
      <w:r w:rsidR="00B8211A" w:rsidRPr="009E33AC">
        <w:rPr>
          <w:rFonts w:ascii="Lucida Sans" w:hAnsi="Lucida Sans"/>
          <w:sz w:val="18"/>
          <w:szCs w:val="18"/>
          <w:lang w:val="nl-NL" w:eastAsia="nl-NL"/>
        </w:rPr>
        <w:t>e</w:t>
      </w:r>
      <w:r w:rsidRPr="009E33AC">
        <w:rPr>
          <w:rFonts w:ascii="Lucida Sans" w:hAnsi="Lucida Sans"/>
          <w:sz w:val="18"/>
          <w:szCs w:val="18"/>
          <w:lang w:val="nl-NL" w:eastAsia="nl-NL"/>
        </w:rPr>
        <w:t xml:space="preserve"> met de samenstelling van de groep, voldoende </w:t>
      </w:r>
      <w:r w:rsidR="000A5988" w:rsidRPr="009E33AC">
        <w:rPr>
          <w:rFonts w:ascii="Lucida Sans" w:hAnsi="Lucida Sans"/>
          <w:sz w:val="18"/>
          <w:szCs w:val="18"/>
          <w:lang w:val="nl-NL" w:eastAsia="nl-NL"/>
        </w:rPr>
        <w:t>begeleider</w:t>
      </w:r>
      <w:r w:rsidRPr="009E33AC">
        <w:rPr>
          <w:rFonts w:ascii="Lucida Sans" w:hAnsi="Lucida Sans"/>
          <w:sz w:val="18"/>
          <w:szCs w:val="18"/>
          <w:lang w:val="nl-NL" w:eastAsia="nl-NL"/>
        </w:rPr>
        <w:t>s hebben</w:t>
      </w:r>
      <w:r w:rsidR="004A7A3D" w:rsidRPr="009E33AC">
        <w:rPr>
          <w:rFonts w:ascii="Lucida Sans" w:hAnsi="Lucida Sans"/>
          <w:sz w:val="18"/>
          <w:szCs w:val="18"/>
          <w:lang w:val="nl-NL" w:eastAsia="nl-NL"/>
        </w:rPr>
        <w:t xml:space="preserve"> die gelast </w:t>
      </w:r>
      <w:r w:rsidRPr="009E33AC">
        <w:rPr>
          <w:rFonts w:ascii="Lucida Sans" w:hAnsi="Lucida Sans"/>
          <w:sz w:val="18"/>
          <w:szCs w:val="18"/>
          <w:lang w:val="nl-NL" w:eastAsia="nl-NL"/>
        </w:rPr>
        <w:t>zijn</w:t>
      </w:r>
      <w:r w:rsidR="004A7A3D" w:rsidRPr="009E33AC">
        <w:rPr>
          <w:rFonts w:ascii="Lucida Sans" w:hAnsi="Lucida Sans"/>
          <w:sz w:val="18"/>
          <w:szCs w:val="18"/>
          <w:lang w:val="nl-NL" w:eastAsia="nl-NL"/>
        </w:rPr>
        <w:t xml:space="preserve"> met de bewaking en toezicht van de groep. </w:t>
      </w:r>
      <w:r w:rsidR="000A5988" w:rsidRPr="009E33AC">
        <w:rPr>
          <w:rFonts w:ascii="Lucida Sans" w:hAnsi="Lucida Sans"/>
          <w:sz w:val="18"/>
          <w:szCs w:val="18"/>
          <w:lang w:val="nl-NL" w:eastAsia="nl-NL"/>
        </w:rPr>
        <w:t>De begeleider(s) van de groep dien</w:t>
      </w:r>
      <w:r w:rsidR="0006038B" w:rsidRPr="009E33AC">
        <w:rPr>
          <w:rFonts w:ascii="Lucida Sans" w:hAnsi="Lucida Sans"/>
          <w:sz w:val="18"/>
          <w:szCs w:val="18"/>
          <w:lang w:val="nl-NL" w:eastAsia="nl-NL"/>
        </w:rPr>
        <w:t xml:space="preserve">(t)(en) </w:t>
      </w:r>
      <w:r w:rsidR="0086352E" w:rsidRPr="009E33AC">
        <w:rPr>
          <w:rFonts w:ascii="Lucida Sans" w:hAnsi="Lucida Sans"/>
          <w:sz w:val="18"/>
          <w:szCs w:val="18"/>
          <w:lang w:val="nl-NL" w:eastAsia="nl-NL"/>
        </w:rPr>
        <w:t xml:space="preserve">onder meer </w:t>
      </w:r>
      <w:r w:rsidR="000A5988" w:rsidRPr="009E33AC">
        <w:rPr>
          <w:rFonts w:ascii="Lucida Sans" w:hAnsi="Lucida Sans"/>
          <w:sz w:val="18"/>
          <w:szCs w:val="18"/>
          <w:lang w:val="nl-NL" w:eastAsia="nl-NL"/>
        </w:rPr>
        <w:t>toezicht te houden op de naleving van dit reglement door de groep</w:t>
      </w:r>
      <w:r w:rsidR="001B252E" w:rsidRPr="009E33AC">
        <w:rPr>
          <w:rFonts w:ascii="Lucida Sans" w:hAnsi="Lucida Sans"/>
          <w:sz w:val="18"/>
          <w:szCs w:val="18"/>
          <w:lang w:val="nl-NL" w:eastAsia="nl-NL"/>
        </w:rPr>
        <w:t xml:space="preserve"> (bijvoorbeeld toegangsbewijzen, hygiëne, orde</w:t>
      </w:r>
      <w:r w:rsidR="00936D8F" w:rsidRPr="009E33AC">
        <w:rPr>
          <w:rFonts w:ascii="Lucida Sans" w:hAnsi="Lucida Sans"/>
          <w:sz w:val="18"/>
          <w:szCs w:val="18"/>
          <w:lang w:val="nl-NL" w:eastAsia="nl-NL"/>
        </w:rPr>
        <w:t>,</w:t>
      </w:r>
      <w:r w:rsidR="001B252E" w:rsidRPr="009E33AC">
        <w:rPr>
          <w:rFonts w:ascii="Lucida Sans" w:hAnsi="Lucida Sans"/>
          <w:sz w:val="18"/>
          <w:szCs w:val="18"/>
          <w:lang w:val="nl-NL" w:eastAsia="nl-NL"/>
        </w:rPr>
        <w:t>…)</w:t>
      </w:r>
      <w:r w:rsidR="0086352E" w:rsidRPr="009E33AC">
        <w:rPr>
          <w:rFonts w:ascii="Lucida Sans" w:hAnsi="Lucida Sans"/>
          <w:sz w:val="18"/>
          <w:szCs w:val="18"/>
          <w:lang w:val="nl-NL" w:eastAsia="nl-NL"/>
        </w:rPr>
        <w:t xml:space="preserve">. </w:t>
      </w:r>
    </w:p>
    <w:p w14:paraId="6305A952" w14:textId="77777777" w:rsidR="00F9240B" w:rsidRDefault="00F9240B" w:rsidP="00F9240B">
      <w:pPr>
        <w:pStyle w:val="ConclusieTekst"/>
        <w:spacing w:after="240"/>
        <w:jc w:val="both"/>
        <w:rPr>
          <w:rFonts w:ascii="Lucida Sans" w:hAnsi="Lucida Sans"/>
          <w:sz w:val="18"/>
          <w:szCs w:val="18"/>
        </w:rPr>
      </w:pPr>
      <w:r>
        <w:rPr>
          <w:rFonts w:ascii="Lucida Sans" w:hAnsi="Lucida Sans"/>
          <w:sz w:val="18"/>
          <w:szCs w:val="18"/>
        </w:rPr>
        <w:t>Alle vergoedingen en kosten voor gebruik van de sportinfrastructuur door de niet-particuliere gebruiker (onder de vorm van verenigingen, clubs, scholen, groepen) die onbetaald blijven, worden gevorderd van de aanvrager/contactpersoon van de niet-particuliere gebruiker.</w:t>
      </w:r>
    </w:p>
    <w:p w14:paraId="6B3D8B40" w14:textId="77777777" w:rsidR="00AF04AA" w:rsidRPr="009E33AC" w:rsidRDefault="00AF04AA" w:rsidP="009E33AC">
      <w:pPr>
        <w:tabs>
          <w:tab w:val="num" w:pos="0"/>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Aansprakelijkheid</w:t>
      </w:r>
      <w:r w:rsidR="00FA3B7C" w:rsidRPr="009E33AC">
        <w:rPr>
          <w:rFonts w:ascii="Lucida Sans" w:hAnsi="Lucida Sans"/>
          <w:b/>
          <w:sz w:val="18"/>
          <w:szCs w:val="18"/>
          <w:lang w:val="nl-NL" w:eastAsia="nl-NL"/>
        </w:rPr>
        <w:t xml:space="preserve"> en verantwoordelijkheid</w:t>
      </w:r>
    </w:p>
    <w:p w14:paraId="3313F5A3" w14:textId="77777777" w:rsidR="00AF04AA" w:rsidRPr="009E33AC" w:rsidRDefault="00AF04AA"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Schade toegebracht </w:t>
      </w:r>
      <w:r w:rsidR="009D3F87" w:rsidRPr="009E33AC">
        <w:rPr>
          <w:rFonts w:ascii="Lucida Sans" w:hAnsi="Lucida Sans"/>
          <w:sz w:val="18"/>
          <w:szCs w:val="18"/>
          <w:lang w:val="nl-NL" w:eastAsia="nl-NL"/>
        </w:rPr>
        <w:t xml:space="preserve">aan de </w:t>
      </w:r>
      <w:r w:rsidR="007721C1" w:rsidRPr="009E33AC">
        <w:rPr>
          <w:rFonts w:ascii="Lucida Sans" w:hAnsi="Lucida Sans"/>
          <w:sz w:val="18"/>
          <w:szCs w:val="18"/>
          <w:lang w:val="nl-NL" w:eastAsia="nl-NL"/>
        </w:rPr>
        <w:t>inrichting</w:t>
      </w:r>
      <w:r w:rsidR="000B52D1" w:rsidRPr="009E33AC">
        <w:rPr>
          <w:rFonts w:ascii="Lucida Sans" w:hAnsi="Lucida Sans"/>
          <w:sz w:val="18"/>
          <w:szCs w:val="18"/>
          <w:lang w:val="nl-NL" w:eastAsia="nl-NL"/>
        </w:rPr>
        <w:t xml:space="preserve"> </w:t>
      </w:r>
      <w:r w:rsidR="007721C1" w:rsidRPr="009E33AC">
        <w:rPr>
          <w:rFonts w:ascii="Lucida Sans" w:hAnsi="Lucida Sans"/>
          <w:sz w:val="18"/>
          <w:szCs w:val="18"/>
          <w:lang w:val="nl-NL" w:eastAsia="nl-NL"/>
        </w:rPr>
        <w:t>en aan voorwerpen</w:t>
      </w:r>
      <w:r w:rsidR="009D3F87" w:rsidRPr="009E33AC">
        <w:rPr>
          <w:rFonts w:ascii="Lucida Sans" w:hAnsi="Lucida Sans"/>
          <w:sz w:val="18"/>
          <w:szCs w:val="18"/>
          <w:lang w:val="nl-NL" w:eastAsia="nl-NL"/>
        </w:rPr>
        <w:t xml:space="preserve"> </w:t>
      </w:r>
      <w:r w:rsidRPr="009E33AC">
        <w:rPr>
          <w:rFonts w:ascii="Lucida Sans" w:hAnsi="Lucida Sans"/>
          <w:sz w:val="18"/>
          <w:szCs w:val="18"/>
          <w:lang w:val="nl-NL" w:eastAsia="nl-NL"/>
        </w:rPr>
        <w:t>moet door degene die daarvoor aa</w:t>
      </w:r>
      <w:r w:rsidR="009D3F87" w:rsidRPr="009E33AC">
        <w:rPr>
          <w:rFonts w:ascii="Lucida Sans" w:hAnsi="Lucida Sans"/>
          <w:sz w:val="18"/>
          <w:szCs w:val="18"/>
          <w:lang w:val="nl-NL" w:eastAsia="nl-NL"/>
        </w:rPr>
        <w:t>nsprakelijk is, worden vergoed.</w:t>
      </w:r>
    </w:p>
    <w:p w14:paraId="1FC32A89" w14:textId="77777777" w:rsidR="00AF04AA" w:rsidRPr="009E33AC" w:rsidRDefault="003E21B3" w:rsidP="009E33AC">
      <w:pPr>
        <w:numPr>
          <w:ilvl w:val="0"/>
          <w:numId w:val="0"/>
        </w:numPr>
        <w:spacing w:after="120"/>
        <w:jc w:val="both"/>
        <w:rPr>
          <w:rFonts w:ascii="Lucida Sans" w:hAnsi="Lucida Sans"/>
          <w:sz w:val="18"/>
          <w:szCs w:val="18"/>
          <w:lang w:val="nl-NL" w:eastAsia="nl-NL"/>
        </w:rPr>
      </w:pPr>
      <w:r>
        <w:rPr>
          <w:rFonts w:ascii="Lucida Sans" w:hAnsi="Lucida Sans"/>
          <w:sz w:val="18"/>
          <w:szCs w:val="18"/>
          <w:lang w:val="nl-NL" w:eastAsia="nl-NL"/>
        </w:rPr>
        <w:t>Farys</w:t>
      </w:r>
      <w:r w:rsidR="00AF04AA" w:rsidRPr="009E33AC">
        <w:rPr>
          <w:rFonts w:ascii="Lucida Sans" w:hAnsi="Lucida Sans"/>
          <w:sz w:val="18"/>
          <w:szCs w:val="18"/>
          <w:lang w:val="nl-NL" w:eastAsia="nl-NL"/>
        </w:rPr>
        <w:t xml:space="preserve"> draagt geen verantwoordelijkheid voor de ontvreemding van en de beschadiging aan voorwerpen van </w:t>
      </w:r>
      <w:r w:rsidR="004A559C" w:rsidRPr="009E33AC">
        <w:rPr>
          <w:rFonts w:ascii="Lucida Sans" w:hAnsi="Lucida Sans"/>
          <w:sz w:val="18"/>
          <w:szCs w:val="18"/>
          <w:lang w:val="nl-NL" w:eastAsia="nl-NL"/>
        </w:rPr>
        <w:t>baders en bezoekers.</w:t>
      </w:r>
    </w:p>
    <w:p w14:paraId="1D4385B7" w14:textId="77777777" w:rsidR="00FA3B7C" w:rsidRPr="009E33AC" w:rsidRDefault="00150BD1"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De baders en hun begeleiders zijn in de eerste plaats zelf verantwoordelijk voor gebeurlijke ongevallen. </w:t>
      </w:r>
      <w:r w:rsidR="00FA3B7C" w:rsidRPr="009E33AC">
        <w:rPr>
          <w:rFonts w:ascii="Lucida Sans" w:hAnsi="Lucida Sans"/>
          <w:sz w:val="18"/>
          <w:szCs w:val="18"/>
          <w:lang w:val="nl-NL" w:eastAsia="nl-NL"/>
        </w:rPr>
        <w:t>De aanwezigheid van e</w:t>
      </w:r>
      <w:r w:rsidR="00B8211A" w:rsidRPr="009E33AC">
        <w:rPr>
          <w:rFonts w:ascii="Lucida Sans" w:hAnsi="Lucida Sans"/>
          <w:sz w:val="18"/>
          <w:szCs w:val="18"/>
          <w:lang w:val="nl-NL" w:eastAsia="nl-NL"/>
        </w:rPr>
        <w:t xml:space="preserve">en reddingsdienst ontslaat de baders </w:t>
      </w:r>
      <w:r w:rsidRPr="009E33AC">
        <w:rPr>
          <w:rFonts w:ascii="Lucida Sans" w:hAnsi="Lucida Sans"/>
          <w:sz w:val="18"/>
          <w:szCs w:val="18"/>
          <w:lang w:val="nl-NL" w:eastAsia="nl-NL"/>
        </w:rPr>
        <w:t xml:space="preserve">en hun begeleiders </w:t>
      </w:r>
      <w:r w:rsidR="00B8211A" w:rsidRPr="009E33AC">
        <w:rPr>
          <w:rFonts w:ascii="Lucida Sans" w:hAnsi="Lucida Sans"/>
          <w:sz w:val="18"/>
          <w:szCs w:val="18"/>
          <w:lang w:val="nl-NL" w:eastAsia="nl-NL"/>
        </w:rPr>
        <w:t>niet van hun eigen verantwoordelijk</w:t>
      </w:r>
      <w:r w:rsidR="000B52D1" w:rsidRPr="009E33AC">
        <w:rPr>
          <w:rFonts w:ascii="Lucida Sans" w:hAnsi="Lucida Sans"/>
          <w:sz w:val="18"/>
          <w:szCs w:val="18"/>
          <w:lang w:val="nl-NL" w:eastAsia="nl-NL"/>
        </w:rPr>
        <w:t>heid.</w:t>
      </w:r>
    </w:p>
    <w:p w14:paraId="426D7CF2" w14:textId="77777777" w:rsidR="00DD28F1" w:rsidRPr="009E33AC" w:rsidRDefault="009C5473" w:rsidP="009E33AC">
      <w:pPr>
        <w:numPr>
          <w:ilvl w:val="0"/>
          <w:numId w:val="0"/>
        </w:numPr>
        <w:spacing w:after="120"/>
        <w:jc w:val="both"/>
        <w:rPr>
          <w:rFonts w:ascii="Lucida Sans" w:hAnsi="Lucida Sans"/>
          <w:sz w:val="18"/>
          <w:szCs w:val="18"/>
          <w:lang w:val="nl-NL" w:eastAsia="nl-NL"/>
        </w:rPr>
      </w:pPr>
      <w:r>
        <w:rPr>
          <w:rFonts w:ascii="Lucida Sans" w:hAnsi="Lucida Sans"/>
          <w:sz w:val="18"/>
          <w:szCs w:val="18"/>
          <w:lang w:val="nl-NL" w:eastAsia="nl-NL"/>
        </w:rPr>
        <w:t>De g</w:t>
      </w:r>
      <w:r w:rsidR="00DD28F1" w:rsidRPr="009E33AC">
        <w:rPr>
          <w:rFonts w:ascii="Lucida Sans" w:hAnsi="Lucida Sans"/>
          <w:sz w:val="18"/>
          <w:szCs w:val="18"/>
          <w:lang w:val="nl-NL" w:eastAsia="nl-NL"/>
        </w:rPr>
        <w:t>ebruiker verbindt er zich toe alle nodige verzekeringen af te sluiten ter dekking van alle mogelijke gevolgen die zich voordoen naar aanleiding van de toegang tot en het gebruik van de sportaccommodatie.</w:t>
      </w:r>
    </w:p>
    <w:p w14:paraId="7D5F23FB" w14:textId="77777777" w:rsidR="004A559C" w:rsidRPr="009E33AC" w:rsidRDefault="004A559C" w:rsidP="009E33AC">
      <w:pPr>
        <w:tabs>
          <w:tab w:val="clear" w:pos="284"/>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Instructies</w:t>
      </w:r>
    </w:p>
    <w:p w14:paraId="45F44CBE" w14:textId="77777777" w:rsidR="00F43DA9" w:rsidRPr="009E33AC" w:rsidRDefault="00200F83"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Het personeel en de redders zijn belast met de</w:t>
      </w:r>
      <w:r w:rsidR="00DC6744" w:rsidRPr="009E33AC">
        <w:rPr>
          <w:rFonts w:ascii="Lucida Sans" w:hAnsi="Lucida Sans"/>
          <w:sz w:val="18"/>
          <w:szCs w:val="18"/>
          <w:lang w:val="nl-NL" w:eastAsia="nl-NL"/>
        </w:rPr>
        <w:t xml:space="preserve"> uitvoering van het reglement. </w:t>
      </w:r>
      <w:r w:rsidR="004A559C" w:rsidRPr="009E33AC">
        <w:rPr>
          <w:rFonts w:ascii="Lucida Sans" w:hAnsi="Lucida Sans"/>
          <w:sz w:val="18"/>
          <w:szCs w:val="18"/>
          <w:lang w:val="nl-NL" w:eastAsia="nl-NL"/>
        </w:rPr>
        <w:t>Alle</w:t>
      </w:r>
      <w:r w:rsidR="00F43DA9" w:rsidRPr="009E33AC">
        <w:rPr>
          <w:rFonts w:ascii="Lucida Sans" w:hAnsi="Lucida Sans"/>
          <w:sz w:val="18"/>
          <w:szCs w:val="18"/>
          <w:lang w:val="nl-NL" w:eastAsia="nl-NL"/>
        </w:rPr>
        <w:t xml:space="preserve"> instructies van het personeel </w:t>
      </w:r>
      <w:r w:rsidR="00124705" w:rsidRPr="009E33AC">
        <w:rPr>
          <w:rFonts w:ascii="Lucida Sans" w:hAnsi="Lucida Sans"/>
          <w:sz w:val="18"/>
          <w:szCs w:val="18"/>
          <w:lang w:val="nl-NL" w:eastAsia="nl-NL"/>
        </w:rPr>
        <w:t>en de redders</w:t>
      </w:r>
      <w:r w:rsidR="00150BD1" w:rsidRPr="009E33AC">
        <w:rPr>
          <w:rFonts w:ascii="Lucida Sans" w:hAnsi="Lucida Sans"/>
          <w:sz w:val="18"/>
          <w:szCs w:val="18"/>
          <w:lang w:val="nl-NL" w:eastAsia="nl-NL"/>
        </w:rPr>
        <w:t xml:space="preserve"> </w:t>
      </w:r>
      <w:r w:rsidR="00F43DA9" w:rsidRPr="009E33AC">
        <w:rPr>
          <w:rFonts w:ascii="Lucida Sans" w:hAnsi="Lucida Sans"/>
          <w:sz w:val="18"/>
          <w:szCs w:val="18"/>
          <w:lang w:val="nl-NL" w:eastAsia="nl-NL"/>
        </w:rPr>
        <w:t>moeten gevolgd worden.</w:t>
      </w:r>
    </w:p>
    <w:p w14:paraId="4830F8E7" w14:textId="77777777" w:rsidR="004A559C" w:rsidRPr="009E33AC" w:rsidRDefault="009B533E" w:rsidP="009E33AC">
      <w:pPr>
        <w:tabs>
          <w:tab w:val="num" w:pos="0"/>
        </w:tabs>
        <w:spacing w:after="240"/>
        <w:ind w:left="0"/>
        <w:jc w:val="both"/>
        <w:rPr>
          <w:rFonts w:ascii="Lucida Sans" w:hAnsi="Lucida Sans"/>
          <w:b/>
          <w:sz w:val="18"/>
          <w:szCs w:val="18"/>
          <w:lang w:val="nl-NL" w:eastAsia="nl-NL"/>
        </w:rPr>
      </w:pPr>
      <w:r w:rsidRPr="009E33AC">
        <w:rPr>
          <w:rFonts w:ascii="Lucida Sans" w:hAnsi="Lucida Sans"/>
          <w:b/>
          <w:sz w:val="18"/>
          <w:szCs w:val="18"/>
          <w:lang w:val="nl-NL" w:eastAsia="nl-NL"/>
        </w:rPr>
        <w:t>Sancties</w:t>
      </w:r>
    </w:p>
    <w:p w14:paraId="19C994A1" w14:textId="77777777" w:rsidR="009B533E" w:rsidRPr="009E33AC" w:rsidRDefault="009B533E"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Het </w:t>
      </w:r>
      <w:r w:rsidR="00F6339D" w:rsidRPr="009E33AC">
        <w:rPr>
          <w:rFonts w:ascii="Lucida Sans" w:hAnsi="Lucida Sans"/>
          <w:sz w:val="18"/>
          <w:szCs w:val="18"/>
          <w:lang w:val="nl-NL" w:eastAsia="nl-NL"/>
        </w:rPr>
        <w:t>niet naleven</w:t>
      </w:r>
      <w:r w:rsidRPr="009E33AC">
        <w:rPr>
          <w:rFonts w:ascii="Lucida Sans" w:hAnsi="Lucida Sans"/>
          <w:sz w:val="18"/>
          <w:szCs w:val="18"/>
          <w:lang w:val="nl-NL" w:eastAsia="nl-NL"/>
        </w:rPr>
        <w:t xml:space="preserve"> van onderhavig reglement of het overtreden van eender andere norm kan, onverminderd het recht op schadeloosstelling, aanleiding geven tot volgende sancties:</w:t>
      </w:r>
    </w:p>
    <w:p w14:paraId="6557AEBE" w14:textId="77777777" w:rsidR="009B533E" w:rsidRPr="009E33AC" w:rsidRDefault="009B533E"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de onmiddellijke verwijdering uit </w:t>
      </w:r>
      <w:r w:rsidR="00D35EC1" w:rsidRPr="009E33AC">
        <w:rPr>
          <w:rFonts w:ascii="Lucida Sans" w:hAnsi="Lucida Sans"/>
          <w:sz w:val="18"/>
          <w:szCs w:val="18"/>
        </w:rPr>
        <w:t>de inrichting</w:t>
      </w:r>
      <w:r w:rsidRPr="009E33AC">
        <w:rPr>
          <w:rFonts w:ascii="Lucida Sans" w:hAnsi="Lucida Sans"/>
          <w:sz w:val="18"/>
          <w:szCs w:val="18"/>
        </w:rPr>
        <w:t>;</w:t>
      </w:r>
    </w:p>
    <w:p w14:paraId="6FD78916" w14:textId="77777777" w:rsidR="009B533E" w:rsidRPr="009E33AC" w:rsidRDefault="009B533E" w:rsidP="009E33AC">
      <w:pPr>
        <w:numPr>
          <w:ilvl w:val="0"/>
          <w:numId w:val="17"/>
        </w:numPr>
        <w:tabs>
          <w:tab w:val="clear" w:pos="1080"/>
          <w:tab w:val="num" w:pos="284"/>
        </w:tabs>
        <w:ind w:left="284" w:hanging="284"/>
        <w:jc w:val="both"/>
        <w:rPr>
          <w:rFonts w:ascii="Lucida Sans" w:hAnsi="Lucida Sans"/>
          <w:sz w:val="18"/>
          <w:szCs w:val="18"/>
        </w:rPr>
      </w:pPr>
      <w:r w:rsidRPr="009E33AC">
        <w:rPr>
          <w:rFonts w:ascii="Lucida Sans" w:hAnsi="Lucida Sans"/>
          <w:sz w:val="18"/>
          <w:szCs w:val="18"/>
        </w:rPr>
        <w:t xml:space="preserve">tijdelijke ontzegging van de toegang tot </w:t>
      </w:r>
      <w:r w:rsidR="00D35EC1" w:rsidRPr="009E33AC">
        <w:rPr>
          <w:rFonts w:ascii="Lucida Sans" w:hAnsi="Lucida Sans"/>
          <w:sz w:val="18"/>
          <w:szCs w:val="18"/>
        </w:rPr>
        <w:t>de inrichting</w:t>
      </w:r>
      <w:r w:rsidRPr="009E33AC">
        <w:rPr>
          <w:rFonts w:ascii="Lucida Sans" w:hAnsi="Lucida Sans"/>
          <w:sz w:val="18"/>
          <w:szCs w:val="18"/>
        </w:rPr>
        <w:t>;</w:t>
      </w:r>
    </w:p>
    <w:p w14:paraId="3AB2F792" w14:textId="77777777" w:rsidR="009B533E" w:rsidRPr="009E33AC" w:rsidRDefault="009B533E" w:rsidP="009E33AC">
      <w:pPr>
        <w:numPr>
          <w:ilvl w:val="0"/>
          <w:numId w:val="17"/>
        </w:numPr>
        <w:tabs>
          <w:tab w:val="clear" w:pos="1080"/>
          <w:tab w:val="num" w:pos="284"/>
        </w:tabs>
        <w:spacing w:after="240"/>
        <w:ind w:left="284" w:hanging="284"/>
        <w:jc w:val="both"/>
        <w:rPr>
          <w:rFonts w:ascii="Lucida Sans" w:hAnsi="Lucida Sans"/>
          <w:sz w:val="18"/>
          <w:szCs w:val="18"/>
        </w:rPr>
      </w:pPr>
      <w:r w:rsidRPr="009E33AC">
        <w:rPr>
          <w:rFonts w:ascii="Lucida Sans" w:hAnsi="Lucida Sans"/>
          <w:sz w:val="18"/>
          <w:szCs w:val="18"/>
        </w:rPr>
        <w:t xml:space="preserve">definitieve ontzegging van de toegang tot </w:t>
      </w:r>
      <w:r w:rsidR="00D35EC1" w:rsidRPr="009E33AC">
        <w:rPr>
          <w:rFonts w:ascii="Lucida Sans" w:hAnsi="Lucida Sans"/>
          <w:sz w:val="18"/>
          <w:szCs w:val="18"/>
        </w:rPr>
        <w:t>de inrichting</w:t>
      </w:r>
      <w:r w:rsidRPr="009E33AC">
        <w:rPr>
          <w:rFonts w:ascii="Lucida Sans" w:hAnsi="Lucida Sans"/>
          <w:sz w:val="18"/>
          <w:szCs w:val="18"/>
        </w:rPr>
        <w:t>.</w:t>
      </w:r>
    </w:p>
    <w:p w14:paraId="7ED06923" w14:textId="77777777" w:rsidR="00B3414F" w:rsidRPr="009E33AC" w:rsidRDefault="009B533E"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Deze sancties kunnen toegepast worden op zowel individuele personen als </w:t>
      </w:r>
      <w:r w:rsidR="00150BD1" w:rsidRPr="009E33AC">
        <w:rPr>
          <w:rFonts w:ascii="Lucida Sans" w:hAnsi="Lucida Sans"/>
          <w:sz w:val="18"/>
          <w:szCs w:val="18"/>
          <w:lang w:val="nl-NL" w:eastAsia="nl-NL"/>
        </w:rPr>
        <w:t xml:space="preserve">op </w:t>
      </w:r>
      <w:r w:rsidRPr="009E33AC">
        <w:rPr>
          <w:rFonts w:ascii="Lucida Sans" w:hAnsi="Lucida Sans"/>
          <w:sz w:val="18"/>
          <w:szCs w:val="18"/>
          <w:lang w:val="nl-NL" w:eastAsia="nl-NL"/>
        </w:rPr>
        <w:t>groepen</w:t>
      </w:r>
      <w:r w:rsidR="00150BD1" w:rsidRPr="009E33AC">
        <w:rPr>
          <w:rFonts w:ascii="Lucida Sans" w:hAnsi="Lucida Sans"/>
          <w:sz w:val="18"/>
          <w:szCs w:val="18"/>
          <w:lang w:val="nl-NL" w:eastAsia="nl-NL"/>
        </w:rPr>
        <w:t>.</w:t>
      </w:r>
      <w:r w:rsidR="007761E7" w:rsidRPr="009E33AC">
        <w:rPr>
          <w:rFonts w:ascii="Lucida Sans" w:hAnsi="Lucida Sans"/>
          <w:sz w:val="18"/>
          <w:szCs w:val="18"/>
          <w:lang w:val="nl-NL" w:eastAsia="nl-NL"/>
        </w:rPr>
        <w:t xml:space="preserve"> </w:t>
      </w:r>
      <w:r w:rsidR="00200F83" w:rsidRPr="009E33AC">
        <w:rPr>
          <w:rFonts w:ascii="Lucida Sans" w:hAnsi="Lucida Sans"/>
          <w:sz w:val="18"/>
          <w:szCs w:val="18"/>
          <w:lang w:val="nl-NL" w:eastAsia="nl-NL"/>
        </w:rPr>
        <w:t>De</w:t>
      </w:r>
      <w:r w:rsidR="003D4764" w:rsidRPr="009E33AC">
        <w:rPr>
          <w:rFonts w:ascii="Lucida Sans" w:hAnsi="Lucida Sans"/>
          <w:sz w:val="18"/>
          <w:szCs w:val="18"/>
          <w:lang w:val="nl-NL" w:eastAsia="nl-NL"/>
        </w:rPr>
        <w:t>ze</w:t>
      </w:r>
      <w:r w:rsidR="00200F83" w:rsidRPr="009E33AC">
        <w:rPr>
          <w:rFonts w:ascii="Lucida Sans" w:hAnsi="Lucida Sans"/>
          <w:sz w:val="18"/>
          <w:szCs w:val="18"/>
          <w:lang w:val="nl-NL" w:eastAsia="nl-NL"/>
        </w:rPr>
        <w:t xml:space="preserve"> beslissing</w:t>
      </w:r>
      <w:r w:rsidR="003D4764" w:rsidRPr="009E33AC">
        <w:rPr>
          <w:rFonts w:ascii="Lucida Sans" w:hAnsi="Lucida Sans"/>
          <w:sz w:val="18"/>
          <w:szCs w:val="18"/>
          <w:lang w:val="nl-NL" w:eastAsia="nl-NL"/>
        </w:rPr>
        <w:t xml:space="preserve">en worden genomen door </w:t>
      </w:r>
      <w:r w:rsidR="00F6339D" w:rsidRPr="009E33AC">
        <w:rPr>
          <w:rFonts w:ascii="Lucida Sans" w:hAnsi="Lucida Sans"/>
          <w:sz w:val="18"/>
          <w:szCs w:val="18"/>
          <w:lang w:val="nl-NL" w:eastAsia="nl-NL"/>
        </w:rPr>
        <w:t xml:space="preserve">de </w:t>
      </w:r>
      <w:r w:rsidR="003E21B3">
        <w:rPr>
          <w:rFonts w:ascii="Lucida Sans" w:hAnsi="Lucida Sans"/>
          <w:sz w:val="18"/>
          <w:szCs w:val="18"/>
          <w:lang w:val="nl-NL" w:eastAsia="nl-NL"/>
        </w:rPr>
        <w:t>Farys</w:t>
      </w:r>
      <w:r w:rsidR="003D4764" w:rsidRPr="009E33AC">
        <w:rPr>
          <w:rFonts w:ascii="Lucida Sans" w:hAnsi="Lucida Sans"/>
          <w:sz w:val="18"/>
          <w:szCs w:val="18"/>
          <w:lang w:val="nl-NL" w:eastAsia="nl-NL"/>
        </w:rPr>
        <w:t>.</w:t>
      </w:r>
      <w:r w:rsidR="007761E7" w:rsidRPr="009E33AC">
        <w:rPr>
          <w:rFonts w:ascii="Lucida Sans" w:hAnsi="Lucida Sans"/>
          <w:sz w:val="18"/>
          <w:szCs w:val="18"/>
          <w:lang w:val="nl-NL" w:eastAsia="nl-NL"/>
        </w:rPr>
        <w:t xml:space="preserve"> </w:t>
      </w:r>
      <w:r w:rsidR="00B3414F" w:rsidRPr="009E33AC">
        <w:rPr>
          <w:rFonts w:ascii="Lucida Sans" w:hAnsi="Lucida Sans"/>
          <w:sz w:val="18"/>
          <w:szCs w:val="18"/>
          <w:lang w:val="nl-NL" w:eastAsia="nl-NL"/>
        </w:rPr>
        <w:t xml:space="preserve">De beslissing tot tijdelijke of definitieve ontzegging </w:t>
      </w:r>
      <w:r w:rsidR="003D4764" w:rsidRPr="009E33AC">
        <w:rPr>
          <w:rFonts w:ascii="Lucida Sans" w:hAnsi="Lucida Sans"/>
          <w:sz w:val="18"/>
          <w:szCs w:val="18"/>
          <w:lang w:val="nl-NL" w:eastAsia="nl-NL"/>
        </w:rPr>
        <w:t>wordt</w:t>
      </w:r>
      <w:r w:rsidR="00B3414F" w:rsidRPr="009E33AC">
        <w:rPr>
          <w:rFonts w:ascii="Lucida Sans" w:hAnsi="Lucida Sans"/>
          <w:sz w:val="18"/>
          <w:szCs w:val="18"/>
          <w:lang w:val="nl-NL" w:eastAsia="nl-NL"/>
        </w:rPr>
        <w:t xml:space="preserve"> per aangetekend schrijven ter kennis gebracht aan de betrokkene(n).</w:t>
      </w:r>
    </w:p>
    <w:p w14:paraId="1C5E6066" w14:textId="77777777" w:rsidR="00B3414F" w:rsidRPr="009E33AC" w:rsidRDefault="00B3414F"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Bij het betreden van </w:t>
      </w:r>
      <w:r w:rsidR="007C7D65" w:rsidRPr="009E33AC">
        <w:rPr>
          <w:rFonts w:ascii="Lucida Sans" w:hAnsi="Lucida Sans"/>
          <w:sz w:val="18"/>
          <w:szCs w:val="18"/>
          <w:lang w:val="nl-NL" w:eastAsia="nl-NL"/>
        </w:rPr>
        <w:t xml:space="preserve">plaatsen </w:t>
      </w:r>
      <w:r w:rsidRPr="009E33AC">
        <w:rPr>
          <w:rFonts w:ascii="Lucida Sans" w:hAnsi="Lucida Sans"/>
          <w:sz w:val="18"/>
          <w:szCs w:val="18"/>
          <w:lang w:val="nl-NL" w:eastAsia="nl-NL"/>
        </w:rPr>
        <w:t>zonder geldig toegangsbewijs</w:t>
      </w:r>
      <w:r w:rsidR="007C7D65" w:rsidRPr="009E33AC">
        <w:rPr>
          <w:rFonts w:ascii="Lucida Sans" w:hAnsi="Lucida Sans"/>
          <w:sz w:val="18"/>
          <w:szCs w:val="18"/>
          <w:lang w:val="nl-NL" w:eastAsia="nl-NL"/>
        </w:rPr>
        <w:t>,</w:t>
      </w:r>
      <w:r w:rsidRPr="009E33AC">
        <w:rPr>
          <w:rFonts w:ascii="Lucida Sans" w:hAnsi="Lucida Sans"/>
          <w:sz w:val="18"/>
          <w:szCs w:val="18"/>
          <w:lang w:val="nl-NL" w:eastAsia="nl-NL"/>
        </w:rPr>
        <w:t xml:space="preserve"> is daarenboven een </w:t>
      </w:r>
      <w:r w:rsidR="003C6DAE" w:rsidRPr="009E33AC">
        <w:rPr>
          <w:rFonts w:ascii="Lucida Sans" w:hAnsi="Lucida Sans"/>
          <w:sz w:val="18"/>
          <w:szCs w:val="18"/>
          <w:lang w:val="nl-NL" w:eastAsia="nl-NL"/>
        </w:rPr>
        <w:t xml:space="preserve">forfaitaire, conventionele </w:t>
      </w:r>
      <w:r w:rsidRPr="009E33AC">
        <w:rPr>
          <w:rFonts w:ascii="Lucida Sans" w:hAnsi="Lucida Sans"/>
          <w:sz w:val="18"/>
          <w:szCs w:val="18"/>
          <w:lang w:val="nl-NL" w:eastAsia="nl-NL"/>
        </w:rPr>
        <w:t>vergoeding verschuldigd van driemaal de toegangsprijs.</w:t>
      </w:r>
    </w:p>
    <w:p w14:paraId="6BA4E61E" w14:textId="77777777" w:rsidR="009B533E" w:rsidRDefault="007761E7" w:rsidP="009E33AC">
      <w:pPr>
        <w:numPr>
          <w:ilvl w:val="0"/>
          <w:numId w:val="0"/>
        </w:numPr>
        <w:spacing w:after="240"/>
        <w:jc w:val="both"/>
        <w:rPr>
          <w:rFonts w:ascii="Lucida Sans" w:hAnsi="Lucida Sans"/>
          <w:sz w:val="18"/>
          <w:szCs w:val="18"/>
          <w:lang w:val="nl-NL" w:eastAsia="nl-NL"/>
        </w:rPr>
      </w:pPr>
      <w:r w:rsidRPr="009E33AC">
        <w:rPr>
          <w:rFonts w:ascii="Lucida Sans" w:hAnsi="Lucida Sans"/>
          <w:sz w:val="18"/>
          <w:szCs w:val="18"/>
          <w:lang w:val="nl-NL" w:eastAsia="nl-NL"/>
        </w:rPr>
        <w:t xml:space="preserve">Bij weerspannigheid kan de politie opgeroepen worden. </w:t>
      </w:r>
      <w:r w:rsidR="009B533E" w:rsidRPr="009E33AC">
        <w:rPr>
          <w:rFonts w:ascii="Lucida Sans" w:hAnsi="Lucida Sans"/>
          <w:sz w:val="18"/>
          <w:szCs w:val="18"/>
          <w:lang w:val="nl-NL" w:eastAsia="nl-NL"/>
        </w:rPr>
        <w:t>In voorkomend geval (bijvoorbeeld diefstal, slagen en verwondingen) wordt de politie onverwijld op de hoogte gesteld van de feiten.</w:t>
      </w:r>
    </w:p>
    <w:p w14:paraId="301D0E87" w14:textId="77777777" w:rsidR="0064796D" w:rsidRPr="009E33AC" w:rsidRDefault="0064796D" w:rsidP="009E33AC">
      <w:pPr>
        <w:tabs>
          <w:tab w:val="num" w:pos="0"/>
        </w:tabs>
        <w:spacing w:after="240"/>
        <w:ind w:hanging="284"/>
        <w:jc w:val="both"/>
        <w:rPr>
          <w:rFonts w:ascii="Lucida Sans" w:hAnsi="Lucida Sans"/>
          <w:b/>
          <w:sz w:val="18"/>
          <w:szCs w:val="18"/>
          <w:lang w:val="nl-NL" w:eastAsia="nl-NL"/>
        </w:rPr>
      </w:pPr>
      <w:r w:rsidRPr="009E33AC">
        <w:rPr>
          <w:rFonts w:ascii="Lucida Sans" w:hAnsi="Lucida Sans"/>
          <w:b/>
          <w:sz w:val="18"/>
          <w:szCs w:val="18"/>
          <w:lang w:val="nl-NL" w:eastAsia="nl-NL"/>
        </w:rPr>
        <w:t>Diverse</w:t>
      </w:r>
    </w:p>
    <w:p w14:paraId="65C30DCF" w14:textId="77777777" w:rsidR="0064796D" w:rsidRPr="009E33AC" w:rsidRDefault="0064796D" w:rsidP="009E33AC">
      <w:pPr>
        <w:numPr>
          <w:ilvl w:val="0"/>
          <w:numId w:val="0"/>
        </w:numPr>
        <w:spacing w:after="120"/>
        <w:ind w:left="284" w:hanging="284"/>
        <w:jc w:val="both"/>
        <w:rPr>
          <w:rFonts w:ascii="Lucida Sans" w:hAnsi="Lucida Sans"/>
          <w:sz w:val="18"/>
          <w:szCs w:val="18"/>
          <w:lang w:val="nl-NL" w:eastAsia="nl-NL"/>
        </w:rPr>
      </w:pPr>
      <w:r w:rsidRPr="009E33AC">
        <w:rPr>
          <w:rFonts w:ascii="Lucida Sans" w:hAnsi="Lucida Sans"/>
          <w:sz w:val="18"/>
          <w:szCs w:val="18"/>
          <w:lang w:val="nl-NL" w:eastAsia="nl-NL"/>
        </w:rPr>
        <w:t xml:space="preserve">Het is </w:t>
      </w:r>
      <w:r w:rsidR="006C72D8" w:rsidRPr="009E33AC">
        <w:rPr>
          <w:rFonts w:ascii="Lucida Sans" w:hAnsi="Lucida Sans"/>
          <w:sz w:val="18"/>
          <w:szCs w:val="18"/>
          <w:lang w:val="nl-NL" w:eastAsia="nl-NL"/>
        </w:rPr>
        <w:t>bezoekers</w:t>
      </w:r>
      <w:r w:rsidRPr="009E33AC">
        <w:rPr>
          <w:rFonts w:ascii="Lucida Sans" w:hAnsi="Lucida Sans"/>
          <w:sz w:val="18"/>
          <w:szCs w:val="18"/>
          <w:lang w:val="nl-NL" w:eastAsia="nl-NL"/>
        </w:rPr>
        <w:t xml:space="preserve"> verboden te roken.</w:t>
      </w:r>
    </w:p>
    <w:p w14:paraId="06F5A3F5" w14:textId="77777777" w:rsidR="0064796D" w:rsidRPr="009E33AC" w:rsidRDefault="0064796D" w:rsidP="009E33AC">
      <w:pPr>
        <w:numPr>
          <w:ilvl w:val="0"/>
          <w:numId w:val="0"/>
        </w:numPr>
        <w:spacing w:after="120"/>
        <w:ind w:left="284" w:hanging="284"/>
        <w:jc w:val="both"/>
        <w:rPr>
          <w:rFonts w:ascii="Lucida Sans" w:hAnsi="Lucida Sans"/>
          <w:sz w:val="18"/>
          <w:szCs w:val="18"/>
          <w:lang w:val="nl-NL" w:eastAsia="nl-NL"/>
        </w:rPr>
      </w:pPr>
      <w:r w:rsidRPr="009E33AC">
        <w:rPr>
          <w:rFonts w:ascii="Lucida Sans" w:hAnsi="Lucida Sans"/>
          <w:sz w:val="18"/>
          <w:szCs w:val="18"/>
          <w:lang w:val="nl-NL" w:eastAsia="nl-NL"/>
        </w:rPr>
        <w:t>Afval dient in de daarvoor voorziene afvalbakken gedeponeerd te worden.</w:t>
      </w:r>
    </w:p>
    <w:p w14:paraId="189F94BF" w14:textId="77777777" w:rsidR="0064796D" w:rsidRPr="009E33AC" w:rsidRDefault="0064796D"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Het aanbrengen of uitdelen van enig materiaal (bijvoorbeeld affiches, reclame) </w:t>
      </w:r>
      <w:r w:rsidR="00F82072" w:rsidRPr="009E33AC">
        <w:rPr>
          <w:rFonts w:ascii="Lucida Sans" w:hAnsi="Lucida Sans"/>
          <w:sz w:val="18"/>
          <w:szCs w:val="18"/>
          <w:lang w:val="nl-NL" w:eastAsia="nl-NL"/>
        </w:rPr>
        <w:t xml:space="preserve">in en rond de inrichting </w:t>
      </w:r>
      <w:r w:rsidRPr="009E33AC">
        <w:rPr>
          <w:rFonts w:ascii="Lucida Sans" w:hAnsi="Lucida Sans"/>
          <w:sz w:val="18"/>
          <w:szCs w:val="18"/>
          <w:lang w:val="nl-NL" w:eastAsia="nl-NL"/>
        </w:rPr>
        <w:t xml:space="preserve">kan alleen mits toestemming van </w:t>
      </w:r>
      <w:r w:rsidR="00F6339D" w:rsidRPr="009E33AC">
        <w:rPr>
          <w:rFonts w:ascii="Lucida Sans" w:hAnsi="Lucida Sans"/>
          <w:sz w:val="18"/>
          <w:szCs w:val="18"/>
          <w:lang w:val="nl-NL" w:eastAsia="nl-NL"/>
        </w:rPr>
        <w:t xml:space="preserve">de </w:t>
      </w:r>
      <w:r w:rsidR="003E21B3">
        <w:rPr>
          <w:rFonts w:ascii="Lucida Sans" w:hAnsi="Lucida Sans"/>
          <w:sz w:val="18"/>
          <w:szCs w:val="18"/>
          <w:lang w:val="nl-NL" w:eastAsia="nl-NL"/>
        </w:rPr>
        <w:t>Farys</w:t>
      </w:r>
      <w:r w:rsidRPr="009E33AC">
        <w:rPr>
          <w:rFonts w:ascii="Lucida Sans" w:hAnsi="Lucida Sans"/>
          <w:sz w:val="18"/>
          <w:szCs w:val="18"/>
          <w:lang w:val="nl-NL" w:eastAsia="nl-NL"/>
        </w:rPr>
        <w:t>.</w:t>
      </w:r>
    </w:p>
    <w:p w14:paraId="3D1A1357" w14:textId="77777777" w:rsidR="0064796D" w:rsidRPr="009E33AC" w:rsidRDefault="0064796D"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Waren te koop aanbieden in en rond </w:t>
      </w:r>
      <w:r w:rsidR="00D35EC1" w:rsidRPr="009E33AC">
        <w:rPr>
          <w:rFonts w:ascii="Lucida Sans" w:hAnsi="Lucida Sans"/>
          <w:sz w:val="18"/>
          <w:szCs w:val="18"/>
          <w:lang w:val="nl-NL" w:eastAsia="nl-NL"/>
        </w:rPr>
        <w:t>de inrichting</w:t>
      </w:r>
      <w:r w:rsidR="00536C4E" w:rsidRPr="009E33AC">
        <w:rPr>
          <w:rFonts w:ascii="Lucida Sans" w:hAnsi="Lucida Sans"/>
          <w:sz w:val="18"/>
          <w:szCs w:val="18"/>
          <w:lang w:val="nl-NL" w:eastAsia="nl-NL"/>
        </w:rPr>
        <w:t xml:space="preserve"> is</w:t>
      </w:r>
      <w:r w:rsidRPr="009E33AC">
        <w:rPr>
          <w:rFonts w:ascii="Lucida Sans" w:hAnsi="Lucida Sans"/>
          <w:sz w:val="18"/>
          <w:szCs w:val="18"/>
          <w:lang w:val="nl-NL" w:eastAsia="nl-NL"/>
        </w:rPr>
        <w:t xml:space="preserve"> niet toegestaan, behoudens in geval van toestemming van </w:t>
      </w:r>
      <w:r w:rsidR="00F6339D" w:rsidRPr="009E33AC">
        <w:rPr>
          <w:rFonts w:ascii="Lucida Sans" w:hAnsi="Lucida Sans"/>
          <w:sz w:val="18"/>
          <w:szCs w:val="18"/>
          <w:lang w:val="nl-NL" w:eastAsia="nl-NL"/>
        </w:rPr>
        <w:t xml:space="preserve">de </w:t>
      </w:r>
      <w:r w:rsidR="003E21B3">
        <w:rPr>
          <w:rFonts w:ascii="Lucida Sans" w:hAnsi="Lucida Sans"/>
          <w:sz w:val="18"/>
          <w:szCs w:val="18"/>
          <w:lang w:val="nl-NL" w:eastAsia="nl-NL"/>
        </w:rPr>
        <w:t>Farys</w:t>
      </w:r>
      <w:r w:rsidRPr="009E33AC">
        <w:rPr>
          <w:rFonts w:ascii="Lucida Sans" w:hAnsi="Lucida Sans"/>
          <w:sz w:val="18"/>
          <w:szCs w:val="18"/>
          <w:lang w:val="nl-NL" w:eastAsia="nl-NL"/>
        </w:rPr>
        <w:t>.</w:t>
      </w:r>
    </w:p>
    <w:p w14:paraId="2C64D409" w14:textId="77777777" w:rsidR="00D969EB" w:rsidRPr="009E33AC" w:rsidRDefault="00D969EB" w:rsidP="009E33AC">
      <w:pPr>
        <w:numPr>
          <w:ilvl w:val="0"/>
          <w:numId w:val="0"/>
        </w:numPr>
        <w:spacing w:after="120"/>
        <w:jc w:val="both"/>
        <w:rPr>
          <w:rFonts w:ascii="Lucida Sans" w:hAnsi="Lucida Sans"/>
          <w:sz w:val="18"/>
          <w:szCs w:val="18"/>
          <w:lang w:val="nl-NL" w:eastAsia="nl-NL"/>
        </w:rPr>
      </w:pPr>
      <w:r w:rsidRPr="009E33AC">
        <w:rPr>
          <w:rFonts w:ascii="Lucida Sans" w:hAnsi="Lucida Sans"/>
          <w:sz w:val="18"/>
          <w:szCs w:val="18"/>
          <w:lang w:val="nl-NL" w:eastAsia="nl-NL"/>
        </w:rPr>
        <w:t xml:space="preserve">Voor sportclubs of verenigingen geldt dat de maatschappelijke zetel van de club of de vereniging niet kan worden gevestigd op het adres van de sportinfrastructuur geëxploiteerd door </w:t>
      </w:r>
      <w:r w:rsidR="003E21B3">
        <w:rPr>
          <w:rFonts w:ascii="Lucida Sans" w:hAnsi="Lucida Sans"/>
          <w:sz w:val="18"/>
          <w:szCs w:val="18"/>
          <w:lang w:val="nl-NL" w:eastAsia="nl-NL"/>
        </w:rPr>
        <w:t>Farys</w:t>
      </w:r>
      <w:r w:rsidRPr="009E33AC">
        <w:rPr>
          <w:rFonts w:ascii="Lucida Sans" w:hAnsi="Lucida Sans"/>
          <w:sz w:val="18"/>
          <w:szCs w:val="18"/>
          <w:lang w:val="nl-NL" w:eastAsia="nl-NL"/>
        </w:rPr>
        <w:t xml:space="preserve">. </w:t>
      </w:r>
    </w:p>
    <w:p w14:paraId="33273889" w14:textId="77777777" w:rsidR="00CC09AF" w:rsidRDefault="00CC09AF" w:rsidP="00F92F73">
      <w:pPr>
        <w:numPr>
          <w:ilvl w:val="0"/>
          <w:numId w:val="0"/>
        </w:numPr>
        <w:spacing w:after="120"/>
        <w:jc w:val="both"/>
        <w:rPr>
          <w:rFonts w:ascii="Lucida Sans" w:hAnsi="Lucida Sans"/>
          <w:sz w:val="18"/>
          <w:szCs w:val="18"/>
          <w:lang w:val="nl-NL" w:eastAsia="nl-NL"/>
        </w:rPr>
      </w:pPr>
    </w:p>
    <w:p w14:paraId="02B09C64" w14:textId="77777777" w:rsidR="00CC09AF" w:rsidRPr="009E33AC" w:rsidRDefault="0021539F" w:rsidP="00F92F73">
      <w:pPr>
        <w:numPr>
          <w:ilvl w:val="0"/>
          <w:numId w:val="0"/>
        </w:numPr>
        <w:spacing w:after="120"/>
        <w:jc w:val="both"/>
        <w:rPr>
          <w:rFonts w:ascii="Lucida Sans" w:hAnsi="Lucida Sans"/>
          <w:sz w:val="18"/>
          <w:szCs w:val="18"/>
          <w:highlight w:val="yellow"/>
        </w:rPr>
      </w:pPr>
      <w:r w:rsidRPr="009E33AC">
        <w:rPr>
          <w:rFonts w:ascii="Lucida Sans" w:hAnsi="Lucida Sans" w:cs="Arial"/>
          <w:sz w:val="18"/>
          <w:szCs w:val="18"/>
          <w:lang w:val="nl-NL" w:eastAsia="nl-NL"/>
        </w:rPr>
        <w:t xml:space="preserve">Vastgesteld door het Directiecomité </w:t>
      </w:r>
      <w:r w:rsidR="00F660A7">
        <w:rPr>
          <w:rFonts w:ascii="Lucida Sans" w:hAnsi="Lucida Sans" w:cs="Arial"/>
          <w:sz w:val="18"/>
          <w:szCs w:val="18"/>
          <w:lang w:val="nl-NL" w:eastAsia="nl-NL"/>
        </w:rPr>
        <w:t>S</w:t>
      </w:r>
      <w:r w:rsidRPr="009E33AC">
        <w:rPr>
          <w:rFonts w:ascii="Lucida Sans" w:hAnsi="Lucida Sans" w:cs="Arial"/>
          <w:sz w:val="18"/>
          <w:szCs w:val="18"/>
          <w:lang w:val="nl-NL" w:eastAsia="nl-NL"/>
        </w:rPr>
        <w:t xml:space="preserve">ecundaire </w:t>
      </w:r>
      <w:r w:rsidR="00F660A7">
        <w:rPr>
          <w:rFonts w:ascii="Lucida Sans" w:hAnsi="Lucida Sans" w:cs="Arial"/>
          <w:sz w:val="18"/>
          <w:szCs w:val="18"/>
          <w:lang w:val="nl-NL" w:eastAsia="nl-NL"/>
        </w:rPr>
        <w:t>D</w:t>
      </w:r>
      <w:r w:rsidRPr="009E33AC">
        <w:rPr>
          <w:rFonts w:ascii="Lucida Sans" w:hAnsi="Lucida Sans" w:cs="Arial"/>
          <w:sz w:val="18"/>
          <w:szCs w:val="18"/>
          <w:lang w:val="nl-NL" w:eastAsia="nl-NL"/>
        </w:rPr>
        <w:t xml:space="preserve">iensten van </w:t>
      </w:r>
      <w:r w:rsidR="003E21B3">
        <w:rPr>
          <w:rFonts w:ascii="Lucida Sans" w:hAnsi="Lucida Sans" w:cs="Arial"/>
          <w:sz w:val="18"/>
          <w:szCs w:val="18"/>
          <w:lang w:val="nl-NL" w:eastAsia="nl-NL"/>
        </w:rPr>
        <w:t>Farys</w:t>
      </w:r>
      <w:r w:rsidR="003E21B3">
        <w:rPr>
          <w:rFonts w:ascii="Lucida Sans" w:hAnsi="Lucida Sans" w:cs="Arial"/>
          <w:sz w:val="18"/>
          <w:szCs w:val="18"/>
        </w:rPr>
        <w:t xml:space="preserve"> ov</w:t>
      </w:r>
      <w:r w:rsidR="00F92F73">
        <w:rPr>
          <w:rFonts w:ascii="Lucida Sans" w:hAnsi="Lucida Sans" w:cs="Arial"/>
          <w:sz w:val="18"/>
          <w:szCs w:val="18"/>
        </w:rPr>
        <w:t xml:space="preserve"> </w:t>
      </w:r>
      <w:r w:rsidRPr="009E33AC">
        <w:rPr>
          <w:rFonts w:ascii="Lucida Sans" w:hAnsi="Lucida Sans" w:cs="Arial"/>
          <w:sz w:val="18"/>
          <w:szCs w:val="18"/>
        </w:rPr>
        <w:t>(</w:t>
      </w:r>
      <w:r w:rsidR="00F92F73" w:rsidRPr="009E33AC">
        <w:rPr>
          <w:rFonts w:ascii="Lucida Sans" w:hAnsi="Lucida Sans" w:cs="Arial"/>
          <w:sz w:val="18"/>
          <w:szCs w:val="18"/>
        </w:rPr>
        <w:t>BTW</w:t>
      </w:r>
      <w:r w:rsidRPr="009E33AC">
        <w:rPr>
          <w:rFonts w:ascii="Lucida Sans" w:hAnsi="Lucida Sans" w:cs="Arial"/>
          <w:sz w:val="18"/>
          <w:szCs w:val="18"/>
        </w:rPr>
        <w:t xml:space="preserve">-nr.: BE 0200.068.636) </w:t>
      </w:r>
      <w:r w:rsidR="00266C30" w:rsidRPr="009C5473">
        <w:rPr>
          <w:rFonts w:ascii="Lucida Sans" w:hAnsi="Lucida Sans" w:cs="Arial"/>
          <w:sz w:val="18"/>
          <w:szCs w:val="18"/>
        </w:rPr>
        <w:t>met</w:t>
      </w:r>
      <w:r w:rsidR="00266C30">
        <w:rPr>
          <w:rFonts w:ascii="Lucida Sans" w:hAnsi="Lucida Sans" w:cs="Arial"/>
          <w:sz w:val="18"/>
          <w:szCs w:val="18"/>
        </w:rPr>
        <w:t xml:space="preserve"> </w:t>
      </w:r>
      <w:r w:rsidRPr="009E33AC">
        <w:rPr>
          <w:rFonts w:ascii="Lucida Sans" w:hAnsi="Lucida Sans" w:cs="Arial"/>
          <w:sz w:val="18"/>
          <w:szCs w:val="18"/>
        </w:rPr>
        <w:t>maatschappelijke zetel te 9000 Gent, Stropstraat 1 op</w:t>
      </w:r>
      <w:r>
        <w:rPr>
          <w:rFonts w:ascii="Lucida Sans" w:hAnsi="Lucida Sans" w:cs="Arial"/>
          <w:sz w:val="18"/>
          <w:szCs w:val="18"/>
        </w:rPr>
        <w:t xml:space="preserve"> 25 mei 2016 met ingang vanaf</w:t>
      </w:r>
      <w:r w:rsidRPr="009E33AC">
        <w:rPr>
          <w:rFonts w:ascii="Lucida Sans" w:hAnsi="Lucida Sans"/>
          <w:sz w:val="18"/>
          <w:szCs w:val="18"/>
        </w:rPr>
        <w:t xml:space="preserve"> 1 april 2016.</w:t>
      </w:r>
    </w:p>
    <w:sectPr w:rsidR="00CC09AF" w:rsidRPr="009E33AC" w:rsidSect="009E33AC">
      <w:headerReference w:type="even" r:id="rId12"/>
      <w:headerReference w:type="default" r:id="rId13"/>
      <w:footerReference w:type="default" r:id="rId14"/>
      <w:headerReference w:type="first" r:id="rId15"/>
      <w:footerReference w:type="first" r:id="rId16"/>
      <w:pgSz w:w="11907" w:h="16840" w:code="9"/>
      <w:pgMar w:top="1276" w:right="1134" w:bottom="1418" w:left="1418" w:header="709" w:footer="709" w:gutter="0"/>
      <w:paperSrc w:first="7" w:other="7"/>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3B1AE" w14:textId="77777777" w:rsidR="000C288C" w:rsidRDefault="000C288C">
      <w:r>
        <w:separator/>
      </w:r>
    </w:p>
    <w:p w14:paraId="62C41E06" w14:textId="77777777" w:rsidR="000C288C" w:rsidRDefault="000C288C"/>
  </w:endnote>
  <w:endnote w:type="continuationSeparator" w:id="0">
    <w:p w14:paraId="36961DFA" w14:textId="77777777" w:rsidR="000C288C" w:rsidRDefault="000C288C">
      <w:r>
        <w:continuationSeparator/>
      </w:r>
    </w:p>
    <w:p w14:paraId="3808D251" w14:textId="77777777" w:rsidR="000C288C" w:rsidRDefault="000C28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4FCCE" w14:textId="77777777" w:rsidR="00AD330A" w:rsidRPr="009E33AC" w:rsidRDefault="00AD330A" w:rsidP="009E33AC">
    <w:pPr>
      <w:pStyle w:val="Voettekst"/>
      <w:numPr>
        <w:ilvl w:val="0"/>
        <w:numId w:val="0"/>
      </w:numPr>
      <w:tabs>
        <w:tab w:val="clear" w:pos="8306"/>
        <w:tab w:val="right" w:pos="9356"/>
      </w:tabs>
      <w:rPr>
        <w:rFonts w:ascii="Lucida Sans" w:hAnsi="Lucida Sans"/>
        <w:sz w:val="16"/>
        <w:szCs w:val="16"/>
      </w:rPr>
    </w:pPr>
    <w:r w:rsidRPr="009E33AC">
      <w:rPr>
        <w:rFonts w:ascii="Lucida Sans" w:hAnsi="Lucida Sans"/>
        <w:sz w:val="16"/>
        <w:szCs w:val="16"/>
      </w:rPr>
      <w:t>KUU_Z_RIO 25.05.2016</w:t>
    </w:r>
    <w:r w:rsidR="00F660A7">
      <w:rPr>
        <w:rFonts w:ascii="Lucida Sans" w:hAnsi="Lucida Sans"/>
        <w:sz w:val="16"/>
        <w:szCs w:val="16"/>
      </w:rPr>
      <w:t>_update 2</w:t>
    </w:r>
    <w:r w:rsidR="003E21B3">
      <w:rPr>
        <w:rFonts w:ascii="Lucida Sans" w:hAnsi="Lucida Sans"/>
        <w:sz w:val="16"/>
        <w:szCs w:val="16"/>
      </w:rPr>
      <w:t>5.05.2023</w:t>
    </w:r>
    <w:r w:rsidRPr="009E33AC">
      <w:rPr>
        <w:rFonts w:ascii="Lucida Sans" w:hAnsi="Lucida Sans"/>
        <w:sz w:val="16"/>
        <w:szCs w:val="16"/>
      </w:rPr>
      <w:tab/>
    </w:r>
    <w:r w:rsidRPr="009E33AC">
      <w:rPr>
        <w:rFonts w:ascii="Lucida Sans" w:hAnsi="Lucida Sans"/>
        <w:sz w:val="16"/>
        <w:szCs w:val="16"/>
      </w:rPr>
      <w:tab/>
    </w:r>
    <w:r w:rsidRPr="009E33AC">
      <w:rPr>
        <w:rFonts w:ascii="Lucida Sans" w:hAnsi="Lucida Sans"/>
        <w:sz w:val="16"/>
        <w:szCs w:val="16"/>
      </w:rPr>
      <w:tab/>
    </w:r>
    <w:r w:rsidRPr="009E33AC">
      <w:rPr>
        <w:rFonts w:ascii="Lucida Sans" w:hAnsi="Lucida Sans"/>
        <w:sz w:val="16"/>
        <w:szCs w:val="16"/>
      </w:rPr>
      <w:fldChar w:fldCharType="begin"/>
    </w:r>
    <w:r w:rsidRPr="009E33AC">
      <w:rPr>
        <w:rFonts w:ascii="Lucida Sans" w:hAnsi="Lucida Sans"/>
        <w:sz w:val="16"/>
        <w:szCs w:val="16"/>
      </w:rPr>
      <w:instrText>PAGE   \* MERGEFORMAT</w:instrText>
    </w:r>
    <w:r w:rsidRPr="009E33AC">
      <w:rPr>
        <w:rFonts w:ascii="Lucida Sans" w:hAnsi="Lucida Sans"/>
        <w:sz w:val="16"/>
        <w:szCs w:val="16"/>
      </w:rPr>
      <w:fldChar w:fldCharType="separate"/>
    </w:r>
    <w:r w:rsidR="00434838" w:rsidRPr="00434838">
      <w:rPr>
        <w:rFonts w:ascii="Lucida Sans" w:hAnsi="Lucida Sans"/>
        <w:noProof/>
        <w:sz w:val="16"/>
        <w:szCs w:val="16"/>
        <w:lang w:val="nl-NL"/>
      </w:rPr>
      <w:t>5</w:t>
    </w:r>
    <w:r w:rsidRPr="009E33AC">
      <w:rPr>
        <w:rFonts w:ascii="Lucida Sans" w:hAnsi="Lucida San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E02D4" w14:textId="77777777" w:rsidR="00AD330A" w:rsidRDefault="00AD330A" w:rsidP="003C0C7C">
    <w:pPr>
      <w:pStyle w:val="Voettekst"/>
      <w:numPr>
        <w:ilvl w:val="0"/>
        <w:numId w:val="0"/>
      </w:num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C59C8" w14:textId="77777777" w:rsidR="000C288C" w:rsidRDefault="000C288C">
      <w:r>
        <w:separator/>
      </w:r>
    </w:p>
    <w:p w14:paraId="73BD2300" w14:textId="77777777" w:rsidR="000C288C" w:rsidRDefault="000C288C"/>
  </w:footnote>
  <w:footnote w:type="continuationSeparator" w:id="0">
    <w:p w14:paraId="7933F985" w14:textId="77777777" w:rsidR="000C288C" w:rsidRDefault="000C288C">
      <w:r>
        <w:continuationSeparator/>
      </w:r>
    </w:p>
    <w:p w14:paraId="59F84938" w14:textId="77777777" w:rsidR="000C288C" w:rsidRDefault="000C28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AE47" w14:textId="77777777" w:rsidR="00AD330A" w:rsidRDefault="00AD330A">
    <w:pPr>
      <w:pStyle w:val="Koptekst"/>
    </w:pPr>
  </w:p>
  <w:p w14:paraId="6779D007" w14:textId="77777777" w:rsidR="00AD330A" w:rsidRDefault="00AD33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DF5A1" w14:textId="77777777" w:rsidR="00AD330A" w:rsidRPr="009E33AC" w:rsidRDefault="003E21B3" w:rsidP="009E33AC">
    <w:pPr>
      <w:numPr>
        <w:ilvl w:val="0"/>
        <w:numId w:val="0"/>
      </w:numPr>
      <w:tabs>
        <w:tab w:val="center" w:pos="4703"/>
        <w:tab w:val="right" w:pos="9356"/>
      </w:tabs>
      <w:spacing w:after="240"/>
      <w:ind w:right="357"/>
      <w:rPr>
        <w:rFonts w:ascii="Arial" w:hAnsi="Arial"/>
        <w:sz w:val="24"/>
        <w:lang w:eastAsia="nl-NL"/>
      </w:rPr>
    </w:pPr>
    <w:r>
      <w:rPr>
        <w:noProof/>
      </w:rPr>
      <w:pict w14:anchorId="534202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8" o:spid="_x0000_s1028" type="#_x0000_t75" style="position:absolute;margin-left:377.3pt;margin-top:-14.6pt;width:89.25pt;height:31.5pt;z-index:251657216;visibility:visible">
          <v:imagedata r:id="rId1" o:title=""/>
          <w10:wrap type="topAndBottom"/>
        </v:shape>
      </w:pict>
    </w:r>
    <w:r>
      <w:rPr>
        <w:noProof/>
      </w:rPr>
      <w:pict w14:anchorId="2655BD56">
        <v:shape id="Graphic 13" o:spid="_x0000_s1029" type="#_x0000_t75" style="position:absolute;margin-left:-9.6pt;margin-top:-21pt;width:109.3pt;height:37.9pt;z-index:251658240;visibility:visible;mso-width-relative:margin;mso-height-relative:margin"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">
          <v:imagedata r:id="rId2" o:title=""/>
        </v:shape>
      </w:pict>
    </w:r>
    <w:r w:rsidR="00AD330A">
      <w:rPr>
        <w:rFonts w:ascii="Arial" w:hAnsi="Arial"/>
        <w:sz w:val="24"/>
        <w:lang w:eastAsia="nl-NL"/>
      </w:rPr>
      <w:tab/>
    </w:r>
    <w:r w:rsidR="00AD330A">
      <w:rPr>
        <w:rFonts w:ascii="Arial" w:hAnsi="Arial"/>
        <w:sz w:val="24"/>
        <w:lang w:eastAsia="nl-N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16D59" w14:textId="77777777" w:rsidR="00AD330A" w:rsidRDefault="00AD330A" w:rsidP="0060531C">
    <w:pPr>
      <w:pStyle w:val="Koptekst"/>
      <w:numPr>
        <w:ilvl w:val="0"/>
        <w:numId w:val="0"/>
      </w:numPr>
      <w:ind w:left="284"/>
    </w:pPr>
    <w:r>
      <w:pict w14:anchorId="6B3C5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4pt;height:27.6pt">
          <v:imagedata r:id="rId1" o:title="TMVW_QUADRI"/>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63AD9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D220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96E54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263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55043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D6CA7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C4BB6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AC51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C898D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C04F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225C50B6"/>
    <w:multiLevelType w:val="hybridMultilevel"/>
    <w:tmpl w:val="220EE348"/>
    <w:lvl w:ilvl="0" w:tplc="A62A23A6">
      <w:numFmt w:val="bullet"/>
      <w:lvlText w:val="-"/>
      <w:lvlJc w:val="left"/>
      <w:pPr>
        <w:tabs>
          <w:tab w:val="num" w:pos="1080"/>
        </w:tabs>
        <w:ind w:left="1080" w:hanging="720"/>
      </w:pPr>
      <w:rPr>
        <w:rFonts w:ascii="Times New Roman" w:eastAsia="Times New Roman" w:hAnsi="Times New Roman" w:cs="Times New Roman" w:hint="default"/>
      </w:rPr>
    </w:lvl>
    <w:lvl w:ilvl="1" w:tplc="04130001">
      <w:start w:val="1"/>
      <w:numFmt w:val="bullet"/>
      <w:lvlText w:val=""/>
      <w:lvlJc w:val="left"/>
      <w:pPr>
        <w:tabs>
          <w:tab w:val="num" w:pos="1440"/>
        </w:tabs>
        <w:ind w:left="1440" w:hanging="360"/>
      </w:pPr>
      <w:rPr>
        <w:rFonts w:ascii="Symbol" w:hAnsi="Symbo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8370A5"/>
    <w:multiLevelType w:val="hybridMultilevel"/>
    <w:tmpl w:val="4F12D6AA"/>
    <w:lvl w:ilvl="0" w:tplc="153A9F64">
      <w:numFmt w:val="bullet"/>
      <w:lvlText w:val="-"/>
      <w:lvlJc w:val="left"/>
      <w:pPr>
        <w:tabs>
          <w:tab w:val="num" w:pos="360"/>
        </w:tabs>
        <w:ind w:left="360" w:hanging="360"/>
      </w:pPr>
      <w:rPr>
        <w:rFonts w:ascii="Times New Roman" w:hAnsi="Times New Roman" w:hint="default"/>
      </w:rPr>
    </w:lvl>
    <w:lvl w:ilvl="1" w:tplc="04130003" w:tentative="1">
      <w:start w:val="1"/>
      <w:numFmt w:val="bullet"/>
      <w:lvlText w:val="o"/>
      <w:lvlJc w:val="left"/>
      <w:pPr>
        <w:tabs>
          <w:tab w:val="num" w:pos="360"/>
        </w:tabs>
        <w:ind w:left="360" w:hanging="360"/>
      </w:pPr>
      <w:rPr>
        <w:rFonts w:ascii="Courier New" w:hAnsi="Courier New" w:cs="Courier New" w:hint="default"/>
      </w:rPr>
    </w:lvl>
    <w:lvl w:ilvl="2" w:tplc="04130005" w:tentative="1">
      <w:start w:val="1"/>
      <w:numFmt w:val="bullet"/>
      <w:lvlText w:val=""/>
      <w:lvlJc w:val="left"/>
      <w:pPr>
        <w:tabs>
          <w:tab w:val="num" w:pos="1080"/>
        </w:tabs>
        <w:ind w:left="1080" w:hanging="360"/>
      </w:pPr>
      <w:rPr>
        <w:rFonts w:ascii="Wingdings" w:hAnsi="Wingdings" w:hint="default"/>
      </w:rPr>
    </w:lvl>
    <w:lvl w:ilvl="3" w:tplc="04130001" w:tentative="1">
      <w:start w:val="1"/>
      <w:numFmt w:val="bullet"/>
      <w:lvlText w:val=""/>
      <w:lvlJc w:val="left"/>
      <w:pPr>
        <w:tabs>
          <w:tab w:val="num" w:pos="1800"/>
        </w:tabs>
        <w:ind w:left="1800" w:hanging="360"/>
      </w:pPr>
      <w:rPr>
        <w:rFonts w:ascii="Symbol" w:hAnsi="Symbol" w:hint="default"/>
      </w:rPr>
    </w:lvl>
    <w:lvl w:ilvl="4" w:tplc="04130003" w:tentative="1">
      <w:start w:val="1"/>
      <w:numFmt w:val="bullet"/>
      <w:lvlText w:val="o"/>
      <w:lvlJc w:val="left"/>
      <w:pPr>
        <w:tabs>
          <w:tab w:val="num" w:pos="2520"/>
        </w:tabs>
        <w:ind w:left="2520" w:hanging="360"/>
      </w:pPr>
      <w:rPr>
        <w:rFonts w:ascii="Courier New" w:hAnsi="Courier New" w:cs="Courier New" w:hint="default"/>
      </w:rPr>
    </w:lvl>
    <w:lvl w:ilvl="5" w:tplc="04130005" w:tentative="1">
      <w:start w:val="1"/>
      <w:numFmt w:val="bullet"/>
      <w:lvlText w:val=""/>
      <w:lvlJc w:val="left"/>
      <w:pPr>
        <w:tabs>
          <w:tab w:val="num" w:pos="3240"/>
        </w:tabs>
        <w:ind w:left="3240" w:hanging="360"/>
      </w:pPr>
      <w:rPr>
        <w:rFonts w:ascii="Wingdings" w:hAnsi="Wingdings" w:hint="default"/>
      </w:rPr>
    </w:lvl>
    <w:lvl w:ilvl="6" w:tplc="04130001" w:tentative="1">
      <w:start w:val="1"/>
      <w:numFmt w:val="bullet"/>
      <w:lvlText w:val=""/>
      <w:lvlJc w:val="left"/>
      <w:pPr>
        <w:tabs>
          <w:tab w:val="num" w:pos="3960"/>
        </w:tabs>
        <w:ind w:left="3960" w:hanging="360"/>
      </w:pPr>
      <w:rPr>
        <w:rFonts w:ascii="Symbol" w:hAnsi="Symbol" w:hint="default"/>
      </w:rPr>
    </w:lvl>
    <w:lvl w:ilvl="7" w:tplc="04130003" w:tentative="1">
      <w:start w:val="1"/>
      <w:numFmt w:val="bullet"/>
      <w:lvlText w:val="o"/>
      <w:lvlJc w:val="left"/>
      <w:pPr>
        <w:tabs>
          <w:tab w:val="num" w:pos="4680"/>
        </w:tabs>
        <w:ind w:left="4680" w:hanging="360"/>
      </w:pPr>
      <w:rPr>
        <w:rFonts w:ascii="Courier New" w:hAnsi="Courier New" w:cs="Courier New" w:hint="default"/>
      </w:rPr>
    </w:lvl>
    <w:lvl w:ilvl="8" w:tplc="04130005" w:tentative="1">
      <w:start w:val="1"/>
      <w:numFmt w:val="bullet"/>
      <w:lvlText w:val=""/>
      <w:lvlJc w:val="left"/>
      <w:pPr>
        <w:tabs>
          <w:tab w:val="num" w:pos="5400"/>
        </w:tabs>
        <w:ind w:left="5400" w:hanging="360"/>
      </w:pPr>
      <w:rPr>
        <w:rFonts w:ascii="Wingdings" w:hAnsi="Wingdings" w:hint="default"/>
      </w:rPr>
    </w:lvl>
  </w:abstractNum>
  <w:abstractNum w:abstractNumId="13" w15:restartNumberingAfterBreak="0">
    <w:nsid w:val="51EE5CF6"/>
    <w:multiLevelType w:val="hybridMultilevel"/>
    <w:tmpl w:val="6C6CECEE"/>
    <w:lvl w:ilvl="0" w:tplc="631463F0">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9556226"/>
    <w:multiLevelType w:val="multilevel"/>
    <w:tmpl w:val="F5B248E0"/>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B17D42"/>
    <w:multiLevelType w:val="hybridMultilevel"/>
    <w:tmpl w:val="68DAFAB8"/>
    <w:lvl w:ilvl="0" w:tplc="55BA165E">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7E27AE"/>
    <w:multiLevelType w:val="hybridMultilevel"/>
    <w:tmpl w:val="C1FEBDB0"/>
    <w:lvl w:ilvl="0" w:tplc="ACAA750C">
      <w:start w:val="1"/>
      <w:numFmt w:val="decimal"/>
      <w:pStyle w:val="Standaard"/>
      <w:lvlText w:val="Artikel %1."/>
      <w:lvlJc w:val="left"/>
      <w:pPr>
        <w:tabs>
          <w:tab w:val="num" w:pos="284"/>
        </w:tabs>
        <w:ind w:left="284" w:firstLine="0"/>
      </w:pPr>
      <w:rPr>
        <w:rFonts w:hint="default"/>
      </w:rPr>
    </w:lvl>
    <w:lvl w:ilvl="1" w:tplc="04130001">
      <w:start w:val="1"/>
      <w:numFmt w:val="bullet"/>
      <w:lvlText w:val=""/>
      <w:lvlJc w:val="left"/>
      <w:pPr>
        <w:tabs>
          <w:tab w:val="num" w:pos="1440"/>
        </w:tabs>
        <w:ind w:left="1440" w:hanging="360"/>
      </w:pPr>
      <w:rPr>
        <w:rFonts w:ascii="Symbol" w:hAnsi="Symbol"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706A53C8"/>
    <w:multiLevelType w:val="multilevel"/>
    <w:tmpl w:val="F440BF88"/>
    <w:lvl w:ilvl="0">
      <w:start w:val="1"/>
      <w:numFmt w:val="decimal"/>
      <w:pStyle w:val="Heading1-LP"/>
      <w:lvlText w:val="%1."/>
      <w:lvlJc w:val="left"/>
      <w:pPr>
        <w:tabs>
          <w:tab w:val="num" w:pos="360"/>
        </w:tabs>
        <w:ind w:left="360" w:hanging="360"/>
      </w:pPr>
      <w:rPr>
        <w:rFonts w:hint="default"/>
      </w:rPr>
    </w:lvl>
    <w:lvl w:ilvl="1">
      <w:start w:val="1"/>
      <w:numFmt w:val="decimal"/>
      <w:pStyle w:val="Heading2-LP"/>
      <w:lvlText w:val="%1.%2."/>
      <w:lvlJc w:val="left"/>
      <w:pPr>
        <w:tabs>
          <w:tab w:val="num" w:pos="1004"/>
        </w:tabs>
        <w:ind w:left="716" w:hanging="432"/>
      </w:pPr>
      <w:rPr>
        <w:rFonts w:hint="default"/>
      </w:rPr>
    </w:lvl>
    <w:lvl w:ilvl="2">
      <w:start w:val="1"/>
      <w:numFmt w:val="decimal"/>
      <w:pStyle w:val="Heading3-LP"/>
      <w:lvlText w:val="%1.%2.%3."/>
      <w:lvlJc w:val="left"/>
      <w:pPr>
        <w:tabs>
          <w:tab w:val="num" w:pos="1440"/>
        </w:tabs>
        <w:ind w:left="1224" w:hanging="504"/>
      </w:pPr>
      <w:rPr>
        <w:rFonts w:hint="default"/>
      </w:rPr>
    </w:lvl>
    <w:lvl w:ilvl="3">
      <w:start w:val="1"/>
      <w:numFmt w:val="decimal"/>
      <w:pStyle w:val="Heading4-LP"/>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7C342FD9"/>
    <w:multiLevelType w:val="hybridMultilevel"/>
    <w:tmpl w:val="F5B248E0"/>
    <w:lvl w:ilvl="0" w:tplc="A62A23A6">
      <w:numFmt w:val="bullet"/>
      <w:lvlText w:val="-"/>
      <w:lvlJc w:val="left"/>
      <w:pPr>
        <w:tabs>
          <w:tab w:val="num" w:pos="1080"/>
        </w:tabs>
        <w:ind w:left="1080" w:hanging="72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355548563">
    <w:abstractNumId w:val="9"/>
  </w:num>
  <w:num w:numId="2" w16cid:durableId="1896551344">
    <w:abstractNumId w:val="7"/>
  </w:num>
  <w:num w:numId="3" w16cid:durableId="205455754">
    <w:abstractNumId w:val="6"/>
  </w:num>
  <w:num w:numId="4" w16cid:durableId="733049563">
    <w:abstractNumId w:val="5"/>
  </w:num>
  <w:num w:numId="5" w16cid:durableId="2056154884">
    <w:abstractNumId w:val="4"/>
  </w:num>
  <w:num w:numId="6" w16cid:durableId="1213687643">
    <w:abstractNumId w:val="8"/>
  </w:num>
  <w:num w:numId="7" w16cid:durableId="1231307280">
    <w:abstractNumId w:val="3"/>
  </w:num>
  <w:num w:numId="8" w16cid:durableId="503982850">
    <w:abstractNumId w:val="2"/>
  </w:num>
  <w:num w:numId="9" w16cid:durableId="432752106">
    <w:abstractNumId w:val="1"/>
  </w:num>
  <w:num w:numId="10" w16cid:durableId="1473401811">
    <w:abstractNumId w:val="0"/>
  </w:num>
  <w:num w:numId="11" w16cid:durableId="123274481">
    <w:abstractNumId w:val="17"/>
  </w:num>
  <w:num w:numId="12" w16cid:durableId="1122261732">
    <w:abstractNumId w:val="17"/>
  </w:num>
  <w:num w:numId="13" w16cid:durableId="663821299">
    <w:abstractNumId w:val="17"/>
  </w:num>
  <w:num w:numId="14" w16cid:durableId="1776558536">
    <w:abstractNumId w:val="17"/>
  </w:num>
  <w:num w:numId="15" w16cid:durableId="617223386">
    <w:abstractNumId w:val="17"/>
  </w:num>
  <w:num w:numId="16" w16cid:durableId="453404212">
    <w:abstractNumId w:val="16"/>
  </w:num>
  <w:num w:numId="17" w16cid:durableId="344289481">
    <w:abstractNumId w:val="18"/>
  </w:num>
  <w:num w:numId="18" w16cid:durableId="496580065">
    <w:abstractNumId w:val="13"/>
  </w:num>
  <w:num w:numId="19" w16cid:durableId="1138259093">
    <w:abstractNumId w:val="14"/>
  </w:num>
  <w:num w:numId="20" w16cid:durableId="1236168100">
    <w:abstractNumId w:val="11"/>
  </w:num>
  <w:num w:numId="21" w16cid:durableId="2021934181">
    <w:abstractNumId w:val="15"/>
  </w:num>
  <w:num w:numId="22" w16cid:durableId="150219138">
    <w:abstractNumId w:val="10"/>
    <w:lvlOverride w:ilvl="0">
      <w:lvl w:ilvl="0">
        <w:start w:val="1"/>
        <w:numFmt w:val="bullet"/>
        <w:lvlText w:val=""/>
        <w:legacy w:legacy="1" w:legacySpace="0" w:legacyIndent="283"/>
        <w:lvlJc w:val="left"/>
        <w:pPr>
          <w:ind w:left="991" w:hanging="283"/>
        </w:pPr>
        <w:rPr>
          <w:rFonts w:ascii="Symbol" w:hAnsi="Symbol" w:hint="default"/>
        </w:rPr>
      </w:lvl>
    </w:lvlOverride>
  </w:num>
  <w:num w:numId="23" w16cid:durableId="7361707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l-BE" w:vendorID="9" w:dllVersion="512" w:checkStyle="1"/>
  <w:activeWritingStyle w:appName="MSWord" w:lang="nl-NL" w:vendorID="9" w:dllVersion="512" w:checkStyle="1"/>
  <w:activeWritingStyle w:appName="MSWord" w:lang="en-US" w:vendorID="8" w:dllVersion="513" w:checkStyle="1"/>
  <w:activeWritingStyle w:appName="MSWord" w:lang="nl" w:vendorID="9" w:dllVersion="512" w:checkStyle="1"/>
  <w:activeWritingStyle w:appName="MSWord" w:lang="de-DE" w:vendorID="9" w:dllVersion="512" w:checkStyle="1"/>
  <w:activeWritingStyle w:appName="MSWord" w:lang="fr-FR" w:vendorID="9" w:dllVersion="512" w:checkStyle="1"/>
  <w:activeWritingStyle w:appName="MSWord" w:lang="nl" w:vendorID="1" w:dllVersion="512" w:checkStyle="1"/>
  <w:activeWritingStyle w:appName="MSWord" w:lang="nl-NL" w:vendorID="1" w:dllVersion="512" w:checkStyle="1"/>
  <w:activeWritingStyle w:appName="MSWord" w:lang="nl-BE" w:vendorID="1" w:dllVersion="512"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3673"/>
    <w:rsid w:val="000118A5"/>
    <w:rsid w:val="00012DBF"/>
    <w:rsid w:val="0001378C"/>
    <w:rsid w:val="00024ED9"/>
    <w:rsid w:val="00033AA7"/>
    <w:rsid w:val="000349CF"/>
    <w:rsid w:val="0004001B"/>
    <w:rsid w:val="0006038B"/>
    <w:rsid w:val="00061FC5"/>
    <w:rsid w:val="00070938"/>
    <w:rsid w:val="00072E14"/>
    <w:rsid w:val="000762C2"/>
    <w:rsid w:val="00077D72"/>
    <w:rsid w:val="00083359"/>
    <w:rsid w:val="00084945"/>
    <w:rsid w:val="000A5988"/>
    <w:rsid w:val="000B52D1"/>
    <w:rsid w:val="000C288C"/>
    <w:rsid w:val="000C48A3"/>
    <w:rsid w:val="000C617E"/>
    <w:rsid w:val="000C7FF5"/>
    <w:rsid w:val="000D332B"/>
    <w:rsid w:val="000D35FB"/>
    <w:rsid w:val="000D3C8C"/>
    <w:rsid w:val="00101050"/>
    <w:rsid w:val="001165F0"/>
    <w:rsid w:val="00124705"/>
    <w:rsid w:val="0014591A"/>
    <w:rsid w:val="00150BD1"/>
    <w:rsid w:val="001616CA"/>
    <w:rsid w:val="001A35ED"/>
    <w:rsid w:val="001B252E"/>
    <w:rsid w:val="001D64B9"/>
    <w:rsid w:val="00200F83"/>
    <w:rsid w:val="0021539F"/>
    <w:rsid w:val="00235DBF"/>
    <w:rsid w:val="00236B57"/>
    <w:rsid w:val="00245C72"/>
    <w:rsid w:val="00247292"/>
    <w:rsid w:val="00257CE7"/>
    <w:rsid w:val="00266C30"/>
    <w:rsid w:val="00281ADB"/>
    <w:rsid w:val="002A04EB"/>
    <w:rsid w:val="002A1B6F"/>
    <w:rsid w:val="002A7015"/>
    <w:rsid w:val="002B19FB"/>
    <w:rsid w:val="002B2ABF"/>
    <w:rsid w:val="002C01CA"/>
    <w:rsid w:val="002C1284"/>
    <w:rsid w:val="002C19B3"/>
    <w:rsid w:val="002C7536"/>
    <w:rsid w:val="002E7FF4"/>
    <w:rsid w:val="002F02E0"/>
    <w:rsid w:val="002F0E8C"/>
    <w:rsid w:val="002F3397"/>
    <w:rsid w:val="002F4CF3"/>
    <w:rsid w:val="0031612C"/>
    <w:rsid w:val="003337B7"/>
    <w:rsid w:val="003347A7"/>
    <w:rsid w:val="00335C39"/>
    <w:rsid w:val="00371247"/>
    <w:rsid w:val="00384A62"/>
    <w:rsid w:val="0039699B"/>
    <w:rsid w:val="003A7C01"/>
    <w:rsid w:val="003B60D6"/>
    <w:rsid w:val="003B7B3E"/>
    <w:rsid w:val="003C0C7C"/>
    <w:rsid w:val="003C2167"/>
    <w:rsid w:val="003C4634"/>
    <w:rsid w:val="003C6DAE"/>
    <w:rsid w:val="003C765D"/>
    <w:rsid w:val="003D2DC4"/>
    <w:rsid w:val="003D4764"/>
    <w:rsid w:val="003E21B3"/>
    <w:rsid w:val="003F2AE6"/>
    <w:rsid w:val="003F445C"/>
    <w:rsid w:val="003F603F"/>
    <w:rsid w:val="00434838"/>
    <w:rsid w:val="004426D7"/>
    <w:rsid w:val="00451895"/>
    <w:rsid w:val="0046010B"/>
    <w:rsid w:val="00464281"/>
    <w:rsid w:val="004710DD"/>
    <w:rsid w:val="00486BEC"/>
    <w:rsid w:val="00491BE4"/>
    <w:rsid w:val="004A559C"/>
    <w:rsid w:val="004A7A3D"/>
    <w:rsid w:val="004D0D95"/>
    <w:rsid w:val="004E1EFB"/>
    <w:rsid w:val="004F0934"/>
    <w:rsid w:val="004F4E22"/>
    <w:rsid w:val="00502A61"/>
    <w:rsid w:val="005175C2"/>
    <w:rsid w:val="00536C4E"/>
    <w:rsid w:val="00537ECA"/>
    <w:rsid w:val="0054761C"/>
    <w:rsid w:val="0055252A"/>
    <w:rsid w:val="00555CEC"/>
    <w:rsid w:val="00565726"/>
    <w:rsid w:val="00591CB4"/>
    <w:rsid w:val="005A3739"/>
    <w:rsid w:val="005B545B"/>
    <w:rsid w:val="005C72E6"/>
    <w:rsid w:val="005D27A4"/>
    <w:rsid w:val="005D3D8E"/>
    <w:rsid w:val="005E4EBE"/>
    <w:rsid w:val="005E6F12"/>
    <w:rsid w:val="0060531C"/>
    <w:rsid w:val="00621C81"/>
    <w:rsid w:val="0062570C"/>
    <w:rsid w:val="006407AA"/>
    <w:rsid w:val="00646725"/>
    <w:rsid w:val="00646BBC"/>
    <w:rsid w:val="0064796D"/>
    <w:rsid w:val="006623D0"/>
    <w:rsid w:val="00670545"/>
    <w:rsid w:val="0067551A"/>
    <w:rsid w:val="00676019"/>
    <w:rsid w:val="006821D6"/>
    <w:rsid w:val="006A2411"/>
    <w:rsid w:val="006B45B9"/>
    <w:rsid w:val="006C72D8"/>
    <w:rsid w:val="006E5822"/>
    <w:rsid w:val="006F5EA8"/>
    <w:rsid w:val="006F6830"/>
    <w:rsid w:val="00703B20"/>
    <w:rsid w:val="00715564"/>
    <w:rsid w:val="00733D21"/>
    <w:rsid w:val="007679C5"/>
    <w:rsid w:val="007721C1"/>
    <w:rsid w:val="007761E7"/>
    <w:rsid w:val="00780543"/>
    <w:rsid w:val="00786051"/>
    <w:rsid w:val="00793E5A"/>
    <w:rsid w:val="007A4431"/>
    <w:rsid w:val="007C2FCE"/>
    <w:rsid w:val="007C7D65"/>
    <w:rsid w:val="007D04B1"/>
    <w:rsid w:val="007E3C2C"/>
    <w:rsid w:val="007E76E7"/>
    <w:rsid w:val="008003BC"/>
    <w:rsid w:val="008003D8"/>
    <w:rsid w:val="00800D36"/>
    <w:rsid w:val="008245DA"/>
    <w:rsid w:val="0082627B"/>
    <w:rsid w:val="00826DDD"/>
    <w:rsid w:val="00834D61"/>
    <w:rsid w:val="00837561"/>
    <w:rsid w:val="008431D9"/>
    <w:rsid w:val="00847FA7"/>
    <w:rsid w:val="0086352E"/>
    <w:rsid w:val="00872B07"/>
    <w:rsid w:val="00875103"/>
    <w:rsid w:val="008C5956"/>
    <w:rsid w:val="008D76BC"/>
    <w:rsid w:val="008E7C6E"/>
    <w:rsid w:val="00913673"/>
    <w:rsid w:val="00914B08"/>
    <w:rsid w:val="009257D4"/>
    <w:rsid w:val="00934D0F"/>
    <w:rsid w:val="00936D8F"/>
    <w:rsid w:val="00940D20"/>
    <w:rsid w:val="009452DA"/>
    <w:rsid w:val="009501D6"/>
    <w:rsid w:val="0095763A"/>
    <w:rsid w:val="00966303"/>
    <w:rsid w:val="00971E78"/>
    <w:rsid w:val="009B1B12"/>
    <w:rsid w:val="009B533E"/>
    <w:rsid w:val="009C5473"/>
    <w:rsid w:val="009D3F87"/>
    <w:rsid w:val="009E33AC"/>
    <w:rsid w:val="009E4C6C"/>
    <w:rsid w:val="009F3620"/>
    <w:rsid w:val="009F4672"/>
    <w:rsid w:val="009F5713"/>
    <w:rsid w:val="00A34109"/>
    <w:rsid w:val="00A34D4C"/>
    <w:rsid w:val="00A471C4"/>
    <w:rsid w:val="00A64FFD"/>
    <w:rsid w:val="00A71E97"/>
    <w:rsid w:val="00A7463E"/>
    <w:rsid w:val="00A830F4"/>
    <w:rsid w:val="00A870DA"/>
    <w:rsid w:val="00A9190A"/>
    <w:rsid w:val="00AB1110"/>
    <w:rsid w:val="00AB457C"/>
    <w:rsid w:val="00AC05CD"/>
    <w:rsid w:val="00AD330A"/>
    <w:rsid w:val="00AD34E4"/>
    <w:rsid w:val="00AD53CF"/>
    <w:rsid w:val="00AE0FE4"/>
    <w:rsid w:val="00AF04AA"/>
    <w:rsid w:val="00AF6D6C"/>
    <w:rsid w:val="00B06CBE"/>
    <w:rsid w:val="00B3414F"/>
    <w:rsid w:val="00B53C18"/>
    <w:rsid w:val="00B67ABC"/>
    <w:rsid w:val="00B72103"/>
    <w:rsid w:val="00B7666B"/>
    <w:rsid w:val="00B8211A"/>
    <w:rsid w:val="00B97BA3"/>
    <w:rsid w:val="00B97CC8"/>
    <w:rsid w:val="00BB1838"/>
    <w:rsid w:val="00BB5E35"/>
    <w:rsid w:val="00BB7193"/>
    <w:rsid w:val="00BF0BB3"/>
    <w:rsid w:val="00C034F6"/>
    <w:rsid w:val="00C17345"/>
    <w:rsid w:val="00C316EA"/>
    <w:rsid w:val="00C36AF7"/>
    <w:rsid w:val="00C37C34"/>
    <w:rsid w:val="00C44171"/>
    <w:rsid w:val="00C56510"/>
    <w:rsid w:val="00C70E4E"/>
    <w:rsid w:val="00C877E7"/>
    <w:rsid w:val="00C905C5"/>
    <w:rsid w:val="00CA2B66"/>
    <w:rsid w:val="00CA2D9E"/>
    <w:rsid w:val="00CA6F31"/>
    <w:rsid w:val="00CB2F37"/>
    <w:rsid w:val="00CB47EB"/>
    <w:rsid w:val="00CB7826"/>
    <w:rsid w:val="00CC09AF"/>
    <w:rsid w:val="00CC6488"/>
    <w:rsid w:val="00CE6DCE"/>
    <w:rsid w:val="00CF029B"/>
    <w:rsid w:val="00CF1B7F"/>
    <w:rsid w:val="00CF2E9F"/>
    <w:rsid w:val="00CF487B"/>
    <w:rsid w:val="00D00AEE"/>
    <w:rsid w:val="00D0446E"/>
    <w:rsid w:val="00D30DB1"/>
    <w:rsid w:val="00D342A7"/>
    <w:rsid w:val="00D35EC1"/>
    <w:rsid w:val="00D4499C"/>
    <w:rsid w:val="00D66E3E"/>
    <w:rsid w:val="00D738B6"/>
    <w:rsid w:val="00D83805"/>
    <w:rsid w:val="00D95821"/>
    <w:rsid w:val="00D969EB"/>
    <w:rsid w:val="00DB116C"/>
    <w:rsid w:val="00DB481E"/>
    <w:rsid w:val="00DC488E"/>
    <w:rsid w:val="00DC6744"/>
    <w:rsid w:val="00DD083D"/>
    <w:rsid w:val="00DD28F1"/>
    <w:rsid w:val="00DE22EC"/>
    <w:rsid w:val="00DF4B5F"/>
    <w:rsid w:val="00E06EF9"/>
    <w:rsid w:val="00E106C7"/>
    <w:rsid w:val="00E21EF4"/>
    <w:rsid w:val="00E4270A"/>
    <w:rsid w:val="00E43734"/>
    <w:rsid w:val="00E66B54"/>
    <w:rsid w:val="00E70149"/>
    <w:rsid w:val="00E91C3E"/>
    <w:rsid w:val="00E976FE"/>
    <w:rsid w:val="00EA3DAA"/>
    <w:rsid w:val="00EA7411"/>
    <w:rsid w:val="00EB0117"/>
    <w:rsid w:val="00EB3EA4"/>
    <w:rsid w:val="00EC53D1"/>
    <w:rsid w:val="00EE36AE"/>
    <w:rsid w:val="00EF0123"/>
    <w:rsid w:val="00EF1B2C"/>
    <w:rsid w:val="00F00223"/>
    <w:rsid w:val="00F04130"/>
    <w:rsid w:val="00F43DA9"/>
    <w:rsid w:val="00F6339D"/>
    <w:rsid w:val="00F660A7"/>
    <w:rsid w:val="00F82072"/>
    <w:rsid w:val="00F84839"/>
    <w:rsid w:val="00F85078"/>
    <w:rsid w:val="00F9240B"/>
    <w:rsid w:val="00F92F73"/>
    <w:rsid w:val="00FA3A60"/>
    <w:rsid w:val="00FA3B7C"/>
    <w:rsid w:val="00FB227F"/>
    <w:rsid w:val="00FC449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BD3E203"/>
  <w15:chartTrackingRefBased/>
  <w15:docId w15:val="{A6703EA4-4BE2-480C-AEA7-20F73D9F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24ED9"/>
    <w:pPr>
      <w:numPr>
        <w:numId w:val="16"/>
      </w:numPr>
    </w:pPr>
    <w:rPr>
      <w:sz w:val="22"/>
      <w:lang w:val="nl" w:eastAsia="en-US"/>
    </w:rPr>
  </w:style>
  <w:style w:type="paragraph" w:styleId="Kop1">
    <w:name w:val="heading 1"/>
    <w:basedOn w:val="Standaard"/>
    <w:next w:val="Standaard"/>
    <w:qFormat/>
    <w:pPr>
      <w:keepNext/>
      <w:outlineLvl w:val="0"/>
    </w:pPr>
    <w:rPr>
      <w:rFonts w:ascii="Arial Narrow" w:hAnsi="Arial Narrow"/>
      <w:b/>
      <w:bCs/>
      <w:sz w:val="14"/>
      <w:lang w:val="nl-BE"/>
    </w:rPr>
  </w:style>
  <w:style w:type="paragraph" w:styleId="Kop2">
    <w:name w:val="heading 2"/>
    <w:basedOn w:val="Standaard"/>
    <w:next w:val="Standaard"/>
    <w:qFormat/>
    <w:rsid w:val="004E1EFB"/>
    <w:pPr>
      <w:keepNext/>
      <w:spacing w:before="240" w:after="60"/>
      <w:outlineLvl w:val="1"/>
    </w:pPr>
    <w:rPr>
      <w:rFonts w:ascii="Arial" w:hAnsi="Arial" w:cs="Arial"/>
      <w:b/>
      <w:bCs/>
      <w:i/>
      <w:iCs/>
      <w:sz w:val="28"/>
      <w:szCs w:val="28"/>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customStyle="1" w:styleId="BriefTekst">
    <w:name w:val="BriefTekst"/>
    <w:basedOn w:val="Standaard"/>
    <w:rsid w:val="00024ED9"/>
    <w:rPr>
      <w:lang w:val="nl-NL"/>
    </w:rPr>
  </w:style>
  <w:style w:type="paragraph" w:customStyle="1" w:styleId="BriefAdres">
    <w:name w:val="BriefAdres"/>
    <w:basedOn w:val="Standaard"/>
    <w:rsid w:val="00024ED9"/>
    <w:pPr>
      <w:suppressAutoHyphens/>
      <w:ind w:left="4253"/>
    </w:pPr>
    <w:rPr>
      <w:noProof/>
      <w:lang w:val="nl-NL"/>
    </w:rPr>
  </w:style>
  <w:style w:type="character" w:styleId="Verwijzingopmerking">
    <w:name w:val="annotation reference"/>
    <w:semiHidden/>
    <w:rPr>
      <w:sz w:val="16"/>
    </w:rPr>
  </w:style>
  <w:style w:type="paragraph" w:styleId="Tekstopmerking">
    <w:name w:val="annotation text"/>
    <w:basedOn w:val="Standaard"/>
    <w:semiHidden/>
  </w:style>
  <w:style w:type="paragraph" w:styleId="Koptekst">
    <w:name w:val="header"/>
    <w:basedOn w:val="Standaard"/>
    <w:pPr>
      <w:tabs>
        <w:tab w:val="center" w:pos="4153"/>
        <w:tab w:val="right" w:pos="8306"/>
      </w:tabs>
    </w:pPr>
    <w:rPr>
      <w:rFonts w:ascii="Arial" w:hAnsi="Arial"/>
    </w:rPr>
  </w:style>
  <w:style w:type="paragraph" w:customStyle="1" w:styleId="LettreAdresse">
    <w:name w:val="LettreAdresse"/>
    <w:basedOn w:val="Standaard"/>
    <w:rsid w:val="005A3739"/>
    <w:pPr>
      <w:suppressAutoHyphens/>
      <w:ind w:left="4253"/>
    </w:pPr>
    <w:rPr>
      <w:lang w:val="fr-FR"/>
    </w:rPr>
  </w:style>
  <w:style w:type="paragraph" w:customStyle="1" w:styleId="LettreTexte">
    <w:name w:val="LettreTexte"/>
    <w:basedOn w:val="Standaard"/>
    <w:pPr>
      <w:tabs>
        <w:tab w:val="left" w:pos="1418"/>
        <w:tab w:val="right" w:pos="9072"/>
      </w:tabs>
      <w:jc w:val="both"/>
    </w:pPr>
    <w:rPr>
      <w:lang w:val="fr-FR"/>
    </w:rPr>
  </w:style>
  <w:style w:type="paragraph" w:styleId="Voetnoottekst">
    <w:name w:val="footnote text"/>
    <w:basedOn w:val="Standaard"/>
    <w:semiHidden/>
    <w:rPr>
      <w:rFonts w:ascii="CG Times" w:hAnsi="CG Times"/>
    </w:rPr>
  </w:style>
  <w:style w:type="character" w:styleId="Voetnootmarkering">
    <w:name w:val="footnote reference"/>
    <w:semiHidden/>
    <w:rPr>
      <w:vertAlign w:val="superscript"/>
    </w:rPr>
  </w:style>
  <w:style w:type="paragraph" w:styleId="Voettekst">
    <w:name w:val="footer"/>
    <w:basedOn w:val="Standaard"/>
    <w:link w:val="VoettekstChar"/>
    <w:uiPriority w:val="99"/>
    <w:pPr>
      <w:tabs>
        <w:tab w:val="center" w:pos="4153"/>
        <w:tab w:val="right" w:pos="8306"/>
      </w:tabs>
    </w:pPr>
  </w:style>
  <w:style w:type="character" w:styleId="Paginanummer">
    <w:name w:val="page number"/>
    <w:basedOn w:val="Standaardalinea-lettertype"/>
  </w:style>
  <w:style w:type="paragraph" w:customStyle="1" w:styleId="BriefRef">
    <w:name w:val="BriefRef"/>
    <w:basedOn w:val="Standaard"/>
    <w:rsid w:val="001165F0"/>
    <w:pPr>
      <w:tabs>
        <w:tab w:val="left" w:pos="851"/>
      </w:tabs>
      <w:suppressAutoHyphens/>
      <w:overflowPunct w:val="0"/>
      <w:autoSpaceDE w:val="0"/>
      <w:autoSpaceDN w:val="0"/>
      <w:adjustRightInd w:val="0"/>
      <w:ind w:left="992" w:hanging="992"/>
      <w:textAlignment w:val="baseline"/>
    </w:pPr>
    <w:rPr>
      <w:lang w:val="en-GB" w:eastAsia="nl-NL"/>
    </w:rPr>
  </w:style>
  <w:style w:type="character" w:styleId="Hyperlink">
    <w:name w:val="Hyperlink"/>
    <w:rPr>
      <w:color w:val="0000FF"/>
      <w:u w:val="single"/>
    </w:rPr>
  </w:style>
  <w:style w:type="paragraph" w:styleId="Plattetekst">
    <w:name w:val="Body Text"/>
    <w:basedOn w:val="Standaard"/>
    <w:rsid w:val="00235DBF"/>
    <w:rPr>
      <w:lang w:val="en-GB"/>
    </w:rPr>
  </w:style>
  <w:style w:type="paragraph" w:customStyle="1" w:styleId="LettreRef">
    <w:name w:val="LettreRef"/>
    <w:basedOn w:val="BriefRef"/>
    <w:rsid w:val="00BB1838"/>
    <w:pPr>
      <w:tabs>
        <w:tab w:val="clear" w:pos="851"/>
        <w:tab w:val="left" w:pos="992"/>
      </w:tabs>
      <w:ind w:left="1134" w:hanging="1134"/>
    </w:pPr>
    <w:rPr>
      <w:noProof/>
      <w:lang w:val="fr-FR"/>
    </w:rPr>
  </w:style>
  <w:style w:type="paragraph" w:customStyle="1" w:styleId="eLetRef">
    <w:name w:val="eLetRef"/>
    <w:basedOn w:val="BriefRef"/>
    <w:rsid w:val="007679C5"/>
    <w:pPr>
      <w:tabs>
        <w:tab w:val="clear" w:pos="851"/>
        <w:tab w:val="left" w:pos="680"/>
      </w:tabs>
      <w:ind w:left="851" w:hanging="851"/>
    </w:pPr>
  </w:style>
  <w:style w:type="paragraph" w:customStyle="1" w:styleId="Heading1-LP">
    <w:name w:val="Heading 1 - L&amp;P"/>
    <w:basedOn w:val="Standaard"/>
    <w:rsid w:val="004E1EFB"/>
    <w:pPr>
      <w:numPr>
        <w:numId w:val="15"/>
      </w:numPr>
    </w:pPr>
    <w:rPr>
      <w:rFonts w:ascii="Arial" w:hAnsi="Arial" w:cs="Arial"/>
    </w:rPr>
  </w:style>
  <w:style w:type="paragraph" w:customStyle="1" w:styleId="Heading2-LP">
    <w:name w:val="Heading 2 - L&amp;P"/>
    <w:basedOn w:val="Standaard"/>
    <w:rsid w:val="004E1EFB"/>
    <w:pPr>
      <w:numPr>
        <w:ilvl w:val="1"/>
        <w:numId w:val="15"/>
      </w:numPr>
      <w:tabs>
        <w:tab w:val="clear" w:pos="1004"/>
        <w:tab w:val="num" w:pos="720"/>
      </w:tabs>
      <w:ind w:left="720" w:hanging="360"/>
    </w:pPr>
    <w:rPr>
      <w:rFonts w:ascii="Arial Black" w:hAnsi="Arial Black" w:cs="Arial"/>
      <w:sz w:val="18"/>
      <w:szCs w:val="18"/>
    </w:rPr>
  </w:style>
  <w:style w:type="paragraph" w:customStyle="1" w:styleId="Heading3-LP">
    <w:name w:val="Heading 3 - L&amp;P"/>
    <w:basedOn w:val="Heading2-LP"/>
    <w:rsid w:val="004E1EFB"/>
    <w:pPr>
      <w:numPr>
        <w:ilvl w:val="2"/>
      </w:numPr>
      <w:tabs>
        <w:tab w:val="clear" w:pos="1440"/>
        <w:tab w:val="num" w:pos="1080"/>
      </w:tabs>
      <w:ind w:left="1080" w:hanging="360"/>
    </w:pPr>
    <w:rPr>
      <w:rFonts w:ascii="Arial" w:hAnsi="Arial"/>
      <w:b/>
      <w:sz w:val="16"/>
      <w:szCs w:val="16"/>
    </w:rPr>
  </w:style>
  <w:style w:type="paragraph" w:customStyle="1" w:styleId="Heading4-LP">
    <w:name w:val="Heading 4 - L&amp;P"/>
    <w:basedOn w:val="Heading3-LP"/>
    <w:rsid w:val="004E1EFB"/>
    <w:pPr>
      <w:numPr>
        <w:ilvl w:val="3"/>
      </w:numPr>
      <w:tabs>
        <w:tab w:val="clear" w:pos="2160"/>
        <w:tab w:val="num" w:pos="1440"/>
      </w:tabs>
      <w:ind w:left="1440" w:hanging="360"/>
    </w:pPr>
    <w:rPr>
      <w:b w:val="0"/>
    </w:rPr>
  </w:style>
  <w:style w:type="paragraph" w:customStyle="1" w:styleId="StyleHeading2-LPLatinArial8ptLeft0cmFirstlin">
    <w:name w:val="Style Heading 2 - L&amp;P + (Latin) Arial 8 pt Left:  0 cm First lin..."/>
    <w:basedOn w:val="Heading2-LP"/>
    <w:rsid w:val="004E1EFB"/>
    <w:pPr>
      <w:numPr>
        <w:ilvl w:val="0"/>
        <w:numId w:val="0"/>
      </w:numPr>
    </w:pPr>
    <w:rPr>
      <w:rFonts w:ascii="Arial" w:hAnsi="Arial" w:cs="Times New Roman"/>
      <w:sz w:val="16"/>
      <w:szCs w:val="20"/>
    </w:rPr>
  </w:style>
  <w:style w:type="character" w:styleId="Zwaar">
    <w:name w:val="Strong"/>
    <w:qFormat/>
    <w:rsid w:val="000118A5"/>
    <w:rPr>
      <w:b/>
      <w:bCs/>
    </w:rPr>
  </w:style>
  <w:style w:type="paragraph" w:styleId="Onderwerpvanopmerking">
    <w:name w:val="annotation subject"/>
    <w:basedOn w:val="Tekstopmerking"/>
    <w:next w:val="Tekstopmerking"/>
    <w:semiHidden/>
    <w:rsid w:val="00971E78"/>
    <w:rPr>
      <w:b/>
      <w:bCs/>
      <w:sz w:val="20"/>
    </w:rPr>
  </w:style>
  <w:style w:type="paragraph" w:styleId="Ballontekst">
    <w:name w:val="Balloon Text"/>
    <w:basedOn w:val="Standaard"/>
    <w:semiHidden/>
    <w:rsid w:val="00971E78"/>
    <w:rPr>
      <w:rFonts w:ascii="Tahoma" w:hAnsi="Tahoma" w:cs="Tahoma"/>
      <w:sz w:val="16"/>
      <w:szCs w:val="16"/>
    </w:rPr>
  </w:style>
  <w:style w:type="character" w:customStyle="1" w:styleId="VoettekstChar">
    <w:name w:val="Voettekst Char"/>
    <w:link w:val="Voettekst"/>
    <w:uiPriority w:val="99"/>
    <w:rsid w:val="002A04EB"/>
    <w:rPr>
      <w:sz w:val="22"/>
      <w:lang w:val="nl" w:eastAsia="en-US"/>
    </w:rPr>
  </w:style>
  <w:style w:type="paragraph" w:customStyle="1" w:styleId="ConclusieTekst">
    <w:name w:val="ConclusieTekst"/>
    <w:basedOn w:val="Standaard"/>
    <w:rsid w:val="00F9240B"/>
    <w:pPr>
      <w:numPr>
        <w:numId w:val="0"/>
      </w:numPr>
    </w:pPr>
    <w:rPr>
      <w:sz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jsplus\templates\L&amp;PNew.do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Overig Document" ma:contentTypeID="0x010100880B83833912D24C97B4CAF7AB089457003FECDE166F0BBE428A8A9282C5CC9116" ma:contentTypeVersion="15" ma:contentTypeDescription="Document zonder sjabloon" ma:contentTypeScope="" ma:versionID="6b3d2fb425fdf04fa67cd7d10a9541ba">
  <xsd:schema xmlns:xsd="http://www.w3.org/2001/XMLSchema" xmlns:xs="http://www.w3.org/2001/XMLSchema" xmlns:p="http://schemas.microsoft.com/office/2006/metadata/properties" xmlns:ns2="cc73aa14-4714-49aa-9124-bb3e419bab76" xmlns:ns3="d4c292aa-0b3f-4e68-b883-f4f928d2b7c4" xmlns:ns4="3db1792a-716f-4029-88e0-56a19396e1bc" targetNamespace="http://schemas.microsoft.com/office/2006/metadata/properties" ma:root="true" ma:fieldsID="9ece1c0a5b4a31dca70945de4ce12862" ns2:_="" ns3:_="" ns4:_="">
    <xsd:import namespace="cc73aa14-4714-49aa-9124-bb3e419bab76"/>
    <xsd:import namespace="d4c292aa-0b3f-4e68-b883-f4f928d2b7c4"/>
    <xsd:import namespace="3db1792a-716f-4029-88e0-56a19396e1bc"/>
    <xsd:element name="properties">
      <xsd:complexType>
        <xsd:sequence>
          <xsd:element name="documentManagement">
            <xsd:complexType>
              <xsd:all>
                <xsd:element ref="ns2:Opmerking" minOccurs="0"/>
                <xsd:element ref="ns2:waterlink_IsActief" minOccurs="0"/>
                <xsd:element ref="ns3:FARYS" minOccurs="0"/>
                <xsd:element ref="ns2:TMVR" minOccurs="0"/>
                <xsd:element ref="ns2:IsBriefwisseling" minOccurs="0"/>
                <xsd:element ref="ns2:Jaartal" minOccurs="0"/>
                <xsd:element ref="ns2:o919cbe0777c465a9eb57ab00e959b73" minOccurs="0"/>
                <xsd:element ref="ns2:d041d7be74cd477487a7ea42e83e2273" minOccurs="0"/>
                <xsd:element ref="ns2:c1086e1a5c6a435283c047a321397689" minOccurs="0"/>
                <xsd:element ref="ns2:TaxCatchAll" minOccurs="0"/>
                <xsd:element ref="ns2:TaxCatchAllLabel" minOccurs="0"/>
                <xsd:element ref="ns3:c002340968ae458196d5cf6ac067a477"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3aa14-4714-49aa-9124-bb3e419bab76" elementFormDefault="qualified">
    <xsd:import namespace="http://schemas.microsoft.com/office/2006/documentManagement/types"/>
    <xsd:import namespace="http://schemas.microsoft.com/office/infopath/2007/PartnerControls"/>
    <xsd:element name="Opmerking" ma:index="3" nillable="true" ma:displayName="Opmerking" ma:internalName="Opmerking" ma:readOnly="false">
      <xsd:simpleType>
        <xsd:restriction base="dms:Note">
          <xsd:maxLength value="255"/>
        </xsd:restriction>
      </xsd:simpleType>
    </xsd:element>
    <xsd:element name="waterlink_IsActief" ma:index="4" nillable="true" ma:displayName="IsActief" ma:default="1" ma:internalName="waterlink_IsActief" ma:readOnly="false">
      <xsd:simpleType>
        <xsd:restriction base="dms:Boolean"/>
      </xsd:simpleType>
    </xsd:element>
    <xsd:element name="TMVR" ma:index="6" nillable="true" ma:displayName="TMVR" ma:default="0" ma:description="Is aangepast aan TMVR" ma:internalName="TMVR" ma:readOnly="false">
      <xsd:simpleType>
        <xsd:restriction base="dms:Boolean"/>
      </xsd:simpleType>
    </xsd:element>
    <xsd:element name="IsBriefwisseling" ma:index="8" nillable="true" ma:displayName="IsBriefwisseling" ma:default="0" ma:description="Vink dit aan als het gaat over een briefwisseling." ma:internalName="IsBriefwisseling" ma:readOnly="false">
      <xsd:simpleType>
        <xsd:restriction base="dms:Boolean"/>
      </xsd:simpleType>
    </xsd:element>
    <xsd:element name="Jaartal" ma:index="10" nillable="true" ma:displayName="Jaartal" ma:format="Dropdown" ma:internalName="Jaartal" ma:readOnly="false">
      <xsd:simpleType>
        <xsd:restriction base="dms:Choice">
          <xsd:enumeration value="0."/>
          <xsd:enumeration value="2030"/>
          <xsd:enumeration value="2029"/>
          <xsd:enumeration value="2028"/>
          <xsd:enumeration value="2027"/>
          <xsd:enumeration value="2026"/>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enumeration value="1999"/>
          <xsd:enumeration value="1998"/>
          <xsd:enumeration value="1997"/>
          <xsd:enumeration value="1996"/>
        </xsd:restriction>
      </xsd:simpleType>
    </xsd:element>
    <xsd:element name="o919cbe0777c465a9eb57ab00e959b73" ma:index="15" nillable="true" ma:taxonomy="true" ma:internalName="o919cbe0777c465a9eb57ab00e959b73" ma:taxonomyFieldName="MMSHandboek" ma:displayName="S-Handboek" ma:readOnly="false" ma:fieldId="{8919cbe0-777c-465a-9eb5-7ab00e959b73}" ma:taxonomyMulti="true" ma:sspId="c3b76ff9-fe2b-4d34-8820-b4a02b43b6dd" ma:termSetId="139c7f42-5217-40ca-9bf5-9603804b5b99" ma:anchorId="00000000-0000-0000-0000-000000000000" ma:open="false" ma:isKeyword="false">
      <xsd:complexType>
        <xsd:sequence>
          <xsd:element ref="pc:Terms" minOccurs="0" maxOccurs="1"/>
        </xsd:sequence>
      </xsd:complexType>
    </xsd:element>
    <xsd:element name="d041d7be74cd477487a7ea42e83e2273" ma:index="18" nillable="true" ma:taxonomy="true" ma:internalName="d041d7be74cd477487a7ea42e83e2273" ma:taxonomyFieldName="Document_x0020_Type" ma:displayName="Document Type" ma:readOnly="false" ma:default="-1;#Werkdocument|4b7df9ff-875e-45ab-8938-5af85d2d439b" ma:fieldId="{d041d7be-74cd-4774-87a7-ea42e83e2273}" ma:sspId="c3b76ff9-fe2b-4d34-8820-b4a02b43b6dd" ma:termSetId="0f89d224-24e2-4d29-85f1-853b1faa5777" ma:anchorId="00000000-0000-0000-0000-000000000000" ma:open="false" ma:isKeyword="false">
      <xsd:complexType>
        <xsd:sequence>
          <xsd:element ref="pc:Terms" minOccurs="0" maxOccurs="1"/>
        </xsd:sequence>
      </xsd:complexType>
    </xsd:element>
    <xsd:element name="c1086e1a5c6a435283c047a321397689" ma:index="19" ma:taxonomy="true" ma:internalName="c1086e1a5c6a435283c047a321397689" ma:taxonomyFieldName="MMSVennoten" ma:displayName="Vennoten" ma:readOnly="false" ma:fieldId="{c1086e1a-5c6a-4352-83c0-47a321397689}" ma:taxonomyMulti="true" ma:sspId="c3b76ff9-fe2b-4d34-8820-b4a02b43b6dd" ma:termSetId="fab8449a-3e14-484c-b1fc-de1abbf8f7e8" ma:anchorId="00000000-0000-0000-0000-000000000000" ma:open="false" ma:isKeyword="false">
      <xsd:complexType>
        <xsd:sequence>
          <xsd:element ref="pc:Terms" minOccurs="0" maxOccurs="1"/>
        </xsd:sequence>
      </xsd:complexType>
    </xsd:element>
    <xsd:element name="TaxCatchAll" ma:index="20" nillable="true" ma:displayName="Taxonomy Catch All Column" ma:hidden="true" ma:list="{98a64e23-b6b2-4df6-a55d-7743b9b220d5}" ma:internalName="TaxCatchAll" ma:readOnly="false" ma:showField="CatchAllData" ma:web="cc73aa14-4714-49aa-9124-bb3e419bab76">
      <xsd:complexType>
        <xsd:complexContent>
          <xsd:extension base="dms:MultiChoiceLookup">
            <xsd:sequence>
              <xsd:element name="Value" type="dms:Lookup" maxOccurs="unbounded" minOccurs="0" nillable="true"/>
            </xsd:sequence>
          </xsd:extension>
        </xsd:complexContent>
      </xsd:complexType>
    </xsd:element>
    <xsd:element name="TaxCatchAllLabel" ma:index="21" nillable="true" ma:displayName="Taxonomy Catch All Column1" ma:hidden="true" ma:list="{98a64e23-b6b2-4df6-a55d-7743b9b220d5}" ma:internalName="TaxCatchAllLabel" ma:readOnly="true" ma:showField="CatchAllDataLabel" ma:web="cc73aa14-4714-49aa-9124-bb3e419bab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c292aa-0b3f-4e68-b883-f4f928d2b7c4" elementFormDefault="qualified">
    <xsd:import namespace="http://schemas.microsoft.com/office/2006/documentManagement/types"/>
    <xsd:import namespace="http://schemas.microsoft.com/office/infopath/2007/PartnerControls"/>
    <xsd:element name="FARYS" ma:index="5" nillable="true" ma:displayName="FARYS" ma:default="0" ma:description="Is overgezet naar FARYS" ma:internalName="FARYS" ma:readOnly="false">
      <xsd:simpleType>
        <xsd:restriction base="dms:Boolean"/>
      </xsd:simpleType>
    </xsd:element>
    <xsd:element name="c002340968ae458196d5cf6ac067a477" ma:index="23" nillable="true" ma:taxonomy="true" ma:internalName="c002340968ae458196d5cf6ac067a477" ma:taxonomyFieldName="Deelnemer" ma:displayName="Deelnemer" ma:indexed="true" ma:default="" ma:fieldId="{c0023409-68ae-4581-96d5-cf6ac067a477}" ma:sspId="c3b76ff9-fe2b-4d34-8820-b4a02b43b6dd" ma:termSetId="fab8449a-3e14-484c-b1fc-de1abbf8f7e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b1792a-716f-4029-88e0-56a19396e1bc" elementFormDefault="qualified">
    <xsd:import namespace="http://schemas.microsoft.com/office/2006/documentManagement/types"/>
    <xsd:import namespace="http://schemas.microsoft.com/office/infopath/2007/PartnerControls"/>
    <xsd:element name="SharedWithUsers" ma:index="2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customXsn xmlns="http://schemas.microsoft.com/office/2006/metadata/customXsn">
  <xsnLocation/>
  <cached>True</cached>
  <openByDefault>False</openByDefault>
  <xsnScope/>
</customXsn>
</file>

<file path=customXml/item5.xml><?xml version="1.0" encoding="utf-8"?>
<p:properties xmlns:p="http://schemas.microsoft.com/office/2006/metadata/properties" xmlns:xsi="http://www.w3.org/2001/XMLSchema-instance" xmlns:pc="http://schemas.microsoft.com/office/infopath/2007/PartnerControls">
  <documentManagement>
    <TMVR xmlns="cc73aa14-4714-49aa-9124-bb3e419bab76">false</TMVR>
    <FARYS xmlns="d4c292aa-0b3f-4e68-b883-f4f928d2b7c4">true</FARYS>
    <waterlink_IsActief xmlns="cc73aa14-4714-49aa-9124-bb3e419bab76">true</waterlink_IsActief>
    <c1086e1a5c6a435283c047a321397689 xmlns="cc73aa14-4714-49aa-9124-bb3e419bab76">
      <Terms xmlns="http://schemas.microsoft.com/office/infopath/2007/PartnerControls">
        <TermInfo xmlns="http://schemas.microsoft.com/office/infopath/2007/PartnerControls">
          <TermName xmlns="http://schemas.microsoft.com/office/infopath/2007/PartnerControls">ZB Kuurne</TermName>
          <TermId xmlns="http://schemas.microsoft.com/office/infopath/2007/PartnerControls">08b586ee-52e5-4948-b289-9cbf8fc4b263</TermId>
        </TermInfo>
      </Terms>
    </c1086e1a5c6a435283c047a321397689>
    <c002340968ae458196d5cf6ac067a477 xmlns="d4c292aa-0b3f-4e68-b883-f4f928d2b7c4">
      <Terms xmlns="http://schemas.microsoft.com/office/infopath/2007/PartnerControls">
        <TermInfo xmlns="http://schemas.microsoft.com/office/infopath/2007/PartnerControls">
          <TermName xmlns="http://schemas.microsoft.com/office/infopath/2007/PartnerControls">ZB Kuurne</TermName>
          <TermId xmlns="http://schemas.microsoft.com/office/infopath/2007/PartnerControls">08b586ee-52e5-4948-b289-9cbf8fc4b263</TermId>
        </TermInfo>
      </Terms>
    </c002340968ae458196d5cf6ac067a477>
    <IsBriefwisseling xmlns="cc73aa14-4714-49aa-9124-bb3e419bab76">false</IsBriefwisseling>
    <o919cbe0777c465a9eb57ab00e959b73 xmlns="cc73aa14-4714-49aa-9124-bb3e419bab76">
      <Terms xmlns="http://schemas.microsoft.com/office/infopath/2007/PartnerControls"/>
    </o919cbe0777c465a9eb57ab00e959b73>
    <TaxCatchAll xmlns="cc73aa14-4714-49aa-9124-bb3e419bab76">
      <Value>1123</Value>
      <Value>2326</Value>
      <Value>1</Value>
    </TaxCatchAll>
    <Jaartal xmlns="cc73aa14-4714-49aa-9124-bb3e419bab76">2017</Jaartal>
    <d041d7be74cd477487a7ea42e83e2273 xmlns="cc73aa14-4714-49aa-9124-bb3e419bab76">
      <Terms xmlns="http://schemas.microsoft.com/office/infopath/2007/PartnerControls">
        <TermInfo xmlns="http://schemas.microsoft.com/office/infopath/2007/PartnerControls">
          <TermName xmlns="http://schemas.microsoft.com/office/infopath/2007/PartnerControls">Werkdocument</TermName>
          <TermId xmlns="http://schemas.microsoft.com/office/infopath/2007/PartnerControls">4b7df9ff-875e-45ab-8938-5af85d2d439b</TermId>
        </TermInfo>
      </Terms>
    </d041d7be74cd477487a7ea42e83e2273>
    <Opmerking xmlns="cc73aa14-4714-49aa-9124-bb3e419bab76" xsi:nil="true"/>
  </documentManagement>
</p:properties>
</file>

<file path=customXml/itemProps1.xml><?xml version="1.0" encoding="utf-8"?>
<ds:datastoreItem xmlns:ds="http://schemas.openxmlformats.org/officeDocument/2006/customXml" ds:itemID="{A045E801-4DF9-4C39-A7B5-A5F56BFE6F45}">
  <ds:schemaRefs>
    <ds:schemaRef ds:uri="http://schemas.microsoft.com/office/2006/metadata/longProperties"/>
  </ds:schemaRefs>
</ds:datastoreItem>
</file>

<file path=customXml/itemProps2.xml><?xml version="1.0" encoding="utf-8"?>
<ds:datastoreItem xmlns:ds="http://schemas.openxmlformats.org/officeDocument/2006/customXml" ds:itemID="{85E26602-A7AE-4DA7-ADBC-E2F309A7D867}">
  <ds:schemaRefs>
    <ds:schemaRef ds:uri="http://schemas.microsoft.com/sharepoint/v3/contenttype/forms"/>
  </ds:schemaRefs>
</ds:datastoreItem>
</file>

<file path=customXml/itemProps3.xml><?xml version="1.0" encoding="utf-8"?>
<ds:datastoreItem xmlns:ds="http://schemas.openxmlformats.org/officeDocument/2006/customXml" ds:itemID="{23F90FAF-98A8-466C-95DE-45695B8AD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73aa14-4714-49aa-9124-bb3e419bab76"/>
    <ds:schemaRef ds:uri="d4c292aa-0b3f-4e68-b883-f4f928d2b7c4"/>
    <ds:schemaRef ds:uri="3db1792a-716f-4029-88e0-56a19396e1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57A5C1-39C9-4D42-B258-C121453B5D97}">
  <ds:schemaRefs>
    <ds:schemaRef ds:uri="http://schemas.microsoft.com/office/2006/metadata/customXsn"/>
  </ds:schemaRefs>
</ds:datastoreItem>
</file>

<file path=customXml/itemProps5.xml><?xml version="1.0" encoding="utf-8"?>
<ds:datastoreItem xmlns:ds="http://schemas.openxmlformats.org/officeDocument/2006/customXml" ds:itemID="{E755E4A9-6D50-4B8C-B762-312DD1923A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L&amp;PNew</Template>
  <TotalTime>1</TotalTime>
  <Pages>4</Pages>
  <Words>2145</Words>
  <Characters>11801</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KUU_Z_RIO_DCS 25052016_ingang 01042016_update 25.05.2023</vt:lpstr>
    </vt:vector>
  </TitlesOfParts>
  <Company>TMVW</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KUU_Z_RIO_DCS 25052016_ingang 01042016_update 25.05.2023</dc:title>
  <dc:subject>PUB500953 - TMVW (advies exploitatie zwembaden)</dc:subject>
  <dc:creator>Jurgen Vanpraet</dc:creator>
  <cp:keywords/>
  <cp:lastModifiedBy>Ine Moreels</cp:lastModifiedBy>
  <cp:revision>2</cp:revision>
  <cp:lastPrinted>2017-05-30T10:11:00Z</cp:lastPrinted>
  <dcterms:created xsi:type="dcterms:W3CDTF">2023-10-30T07:39:00Z</dcterms:created>
  <dcterms:modified xsi:type="dcterms:W3CDTF">2023-10-30T07:39:00Z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SSportin139-99-240</vt:lpwstr>
  </property>
  <property fmtid="{D5CDD505-2E9C-101B-9397-08002B2CF9AE}" pid="3" name="_dlc_DocIdItemGuid">
    <vt:lpwstr>b12c3496-4b89-4f35-8c60-a8cbcb669220</vt:lpwstr>
  </property>
  <property fmtid="{D5CDD505-2E9C-101B-9397-08002B2CF9AE}" pid="4" name="_dlc_DocIdUrl">
    <vt:lpwstr>http://intranet.farys.be/samenwerken/sport/onderwerpen/gebruikers/_layouts/DocIdRedir.aspx?ID=SSportin139-99-240, SSportin139-99-240</vt:lpwstr>
  </property>
  <property fmtid="{D5CDD505-2E9C-101B-9397-08002B2CF9AE}" pid="5" name="Document_x0020_Type">
    <vt:lpwstr>119;#Werkdocument|4b7df9ff-875e-45ab-8938-5af85d2d439b</vt:lpwstr>
  </property>
  <property fmtid="{D5CDD505-2E9C-101B-9397-08002B2CF9AE}" pid="6" name="ContentTypeId">
    <vt:lpwstr>0x010100880B83833912D24C97B4CAF7AB089457003FECDE166F0BBE428A8A9282C5CC9116</vt:lpwstr>
  </property>
  <property fmtid="{D5CDD505-2E9C-101B-9397-08002B2CF9AE}" pid="7" name="aaf44470c33d435c9eaabcb29477c40b">
    <vt:lpwstr>Gebruikers|9a5689d5-06cd-4d88-a49e-acd924fd2b86</vt:lpwstr>
  </property>
  <property fmtid="{D5CDD505-2E9C-101B-9397-08002B2CF9AE}" pid="8" name="MMSOnderwerpen">
    <vt:lpwstr>2326;#Gebruikers|9a5689d5-06cd-4d88-a49e-acd924fd2b86</vt:lpwstr>
  </property>
  <property fmtid="{D5CDD505-2E9C-101B-9397-08002B2CF9AE}" pid="9" name="MMSVennoten">
    <vt:lpwstr>1123;#ZB Kuurne|08b586ee-52e5-4948-b289-9cbf8fc4b263</vt:lpwstr>
  </property>
  <property fmtid="{D5CDD505-2E9C-101B-9397-08002B2CF9AE}" pid="10" name="MMSHandboek">
    <vt:lpwstr/>
  </property>
  <property fmtid="{D5CDD505-2E9C-101B-9397-08002B2CF9AE}" pid="11" name="Document Type">
    <vt:lpwstr>1;#Werkdocument|4b7df9ff-875e-45ab-8938-5af85d2d439b</vt:lpwstr>
  </property>
  <property fmtid="{D5CDD505-2E9C-101B-9397-08002B2CF9AE}" pid="12" name="EmCategory">
    <vt:lpwstr/>
  </property>
  <property fmtid="{D5CDD505-2E9C-101B-9397-08002B2CF9AE}" pid="13" name="EmConversationIndex">
    <vt:lpwstr/>
  </property>
  <property fmtid="{D5CDD505-2E9C-101B-9397-08002B2CF9AE}" pid="14" name="EmBody">
    <vt:lpwstr/>
  </property>
  <property fmtid="{D5CDD505-2E9C-101B-9397-08002B2CF9AE}" pid="15" name="EmConversationID">
    <vt:lpwstr/>
  </property>
  <property fmtid="{D5CDD505-2E9C-101B-9397-08002B2CF9AE}" pid="16" name="EmCC">
    <vt:lpwstr/>
  </property>
  <property fmtid="{D5CDD505-2E9C-101B-9397-08002B2CF9AE}" pid="17" name="EmFromName">
    <vt:lpwstr/>
  </property>
  <property fmtid="{D5CDD505-2E9C-101B-9397-08002B2CF9AE}" pid="18" name="EmCon">
    <vt:lpwstr/>
  </property>
  <property fmtid="{D5CDD505-2E9C-101B-9397-08002B2CF9AE}" pid="19" name="provisioning">
    <vt:lpwstr/>
  </property>
  <property fmtid="{D5CDD505-2E9C-101B-9397-08002B2CF9AE}" pid="20" name="EmBCC">
    <vt:lpwstr/>
  </property>
  <property fmtid="{D5CDD505-2E9C-101B-9397-08002B2CF9AE}" pid="21" name="EmID">
    <vt:lpwstr/>
  </property>
  <property fmtid="{D5CDD505-2E9C-101B-9397-08002B2CF9AE}" pid="22" name="EmToAddress">
    <vt:lpwstr/>
  </property>
  <property fmtid="{D5CDD505-2E9C-101B-9397-08002B2CF9AE}" pid="23" name="EmTo">
    <vt:lpwstr/>
  </property>
  <property fmtid="{D5CDD505-2E9C-101B-9397-08002B2CF9AE}" pid="24" name="EmFrom">
    <vt:lpwstr/>
  </property>
  <property fmtid="{D5CDD505-2E9C-101B-9397-08002B2CF9AE}" pid="25" name="EmType">
    <vt:lpwstr/>
  </property>
  <property fmtid="{D5CDD505-2E9C-101B-9397-08002B2CF9AE}" pid="26" name="EmAttachmentNames">
    <vt:lpwstr/>
  </property>
  <property fmtid="{D5CDD505-2E9C-101B-9397-08002B2CF9AE}" pid="27" name="Doelgroep">
    <vt:lpwstr/>
  </property>
  <property fmtid="{D5CDD505-2E9C-101B-9397-08002B2CF9AE}" pid="28" name="m8e33537b7674da692212fa18e8ed18a">
    <vt:lpwstr/>
  </property>
  <property fmtid="{D5CDD505-2E9C-101B-9397-08002B2CF9AE}" pid="29" name="Bestemmeling">
    <vt:lpwstr/>
  </property>
  <property fmtid="{D5CDD505-2E9C-101B-9397-08002B2CF9AE}" pid="30" name="EmSubject">
    <vt:lpwstr/>
  </property>
  <property fmtid="{D5CDD505-2E9C-101B-9397-08002B2CF9AE}" pid="31" name="EmAttachCount">
    <vt:lpwstr/>
  </property>
  <property fmtid="{D5CDD505-2E9C-101B-9397-08002B2CF9AE}" pid="32" name="display_urn:schemas-microsoft-com:office:office#Editor">
    <vt:lpwstr>Ilhem Ben Ali</vt:lpwstr>
  </property>
  <property fmtid="{D5CDD505-2E9C-101B-9397-08002B2CF9AE}" pid="33" name="display_urn:schemas-microsoft-com:office:office#Author">
    <vt:lpwstr>Ilhem Ben Ali</vt:lpwstr>
  </property>
  <property fmtid="{D5CDD505-2E9C-101B-9397-08002B2CF9AE}" pid="34" name="Deelnemer">
    <vt:lpwstr>1123;#ZB Kuurne|08b586ee-52e5-4948-b289-9cbf8fc4b263</vt:lpwstr>
  </property>
</Properties>
</file>